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56E4" w14:textId="77777777" w:rsidR="00FC2F5B" w:rsidRDefault="00FC2F5B" w:rsidP="00FC2F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WARD</w:t>
      </w:r>
      <w:r>
        <w:rPr>
          <w:rFonts w:cs="Times New Roman"/>
          <w:szCs w:val="24"/>
        </w:rPr>
        <w:t xml:space="preserve">           (fl.1460)</w:t>
      </w:r>
    </w:p>
    <w:p w14:paraId="289D1C28" w14:textId="77777777" w:rsidR="00FC2F5B" w:rsidRDefault="00FC2F5B" w:rsidP="00FC2F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Liskeard. Tanner.</w:t>
      </w:r>
    </w:p>
    <w:p w14:paraId="2E4DEE45" w14:textId="77777777" w:rsidR="00FC2F5B" w:rsidRDefault="00FC2F5B" w:rsidP="00FC2F5B">
      <w:pPr>
        <w:pStyle w:val="NoSpacing"/>
        <w:rPr>
          <w:rFonts w:cs="Times New Roman"/>
          <w:szCs w:val="24"/>
        </w:rPr>
      </w:pPr>
    </w:p>
    <w:p w14:paraId="7EBA8855" w14:textId="77777777" w:rsidR="00FC2F5B" w:rsidRDefault="00FC2F5B" w:rsidP="00FC2F5B">
      <w:pPr>
        <w:pStyle w:val="NoSpacing"/>
        <w:rPr>
          <w:rFonts w:cs="Times New Roman"/>
          <w:szCs w:val="24"/>
        </w:rPr>
      </w:pPr>
    </w:p>
    <w:p w14:paraId="550D18B8" w14:textId="77777777" w:rsidR="00FC2F5B" w:rsidRPr="007E4713" w:rsidRDefault="00FC2F5B" w:rsidP="00FC2F5B">
      <w:pPr>
        <w:pStyle w:val="NoSpacing"/>
        <w:rPr>
          <w:rFonts w:cs="Times New Roman"/>
          <w:szCs w:val="24"/>
        </w:rPr>
      </w:pPr>
    </w:p>
    <w:p w14:paraId="727A1DC9" w14:textId="77777777" w:rsidR="00FC2F5B" w:rsidRDefault="00FC2F5B" w:rsidP="00FC2F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John Restarek(q.v.) brought a plaint of trespass against him and 8 others.</w:t>
      </w:r>
    </w:p>
    <w:p w14:paraId="51D5AB25" w14:textId="77777777" w:rsidR="00FC2F5B" w:rsidRDefault="00FC2F5B" w:rsidP="00FC2F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( https://waalt.uh.edu/index.php/KB27/795 )</w:t>
      </w:r>
    </w:p>
    <w:p w14:paraId="0D137F7D" w14:textId="77777777" w:rsidR="00FC2F5B" w:rsidRDefault="00FC2F5B" w:rsidP="00FC2F5B">
      <w:pPr>
        <w:pStyle w:val="NoSpacing"/>
        <w:rPr>
          <w:rFonts w:cs="Times New Roman"/>
          <w:szCs w:val="24"/>
        </w:rPr>
      </w:pPr>
    </w:p>
    <w:p w14:paraId="400E981B" w14:textId="77777777" w:rsidR="00FC2F5B" w:rsidRDefault="00FC2F5B" w:rsidP="00FC2F5B">
      <w:pPr>
        <w:pStyle w:val="NoSpacing"/>
        <w:rPr>
          <w:rFonts w:cs="Times New Roman"/>
          <w:szCs w:val="24"/>
        </w:rPr>
      </w:pPr>
    </w:p>
    <w:p w14:paraId="7F12396D" w14:textId="54007883" w:rsidR="00BA00AB" w:rsidRPr="00EB3209" w:rsidRDefault="00FC2F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2025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A8863" w14:textId="77777777" w:rsidR="00FC2F5B" w:rsidRDefault="00FC2F5B" w:rsidP="009139A6">
      <w:r>
        <w:separator/>
      </w:r>
    </w:p>
  </w:endnote>
  <w:endnote w:type="continuationSeparator" w:id="0">
    <w:p w14:paraId="7865D6D1" w14:textId="77777777" w:rsidR="00FC2F5B" w:rsidRDefault="00FC2F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D54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B6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9D6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E123A" w14:textId="77777777" w:rsidR="00FC2F5B" w:rsidRDefault="00FC2F5B" w:rsidP="009139A6">
      <w:r>
        <w:separator/>
      </w:r>
    </w:p>
  </w:footnote>
  <w:footnote w:type="continuationSeparator" w:id="0">
    <w:p w14:paraId="348EBFF2" w14:textId="77777777" w:rsidR="00FC2F5B" w:rsidRDefault="00FC2F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1DF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73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CBC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5B"/>
    <w:rsid w:val="000666E0"/>
    <w:rsid w:val="000A2E7A"/>
    <w:rsid w:val="001307AC"/>
    <w:rsid w:val="00190DFA"/>
    <w:rsid w:val="002510B7"/>
    <w:rsid w:val="00270799"/>
    <w:rsid w:val="002737D5"/>
    <w:rsid w:val="00357E4A"/>
    <w:rsid w:val="00460025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C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C3EAD"/>
  <w15:chartTrackingRefBased/>
  <w15:docId w15:val="{9EB64077-29BC-4359-A48E-E50627C4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2025-09-04T19:43:00Z</dcterms:created>
  <dcterms:modified xsi:type="dcterms:W3CDTF">2025-09-04T19:43:00Z</dcterms:modified>
</cp:coreProperties>
</file>