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8F9" w:rsidRDefault="00C148F9" w:rsidP="00C148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148F9" w:rsidRDefault="00C148F9" w:rsidP="00C148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Elkesley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C148F9" w:rsidRDefault="00C148F9" w:rsidP="00C148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48F9" w:rsidRDefault="00C148F9" w:rsidP="00C148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48F9" w:rsidRDefault="00C148F9" w:rsidP="00C148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C148F9" w:rsidRDefault="00C148F9" w:rsidP="00C148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lands of the late Walter Carleton(q.v.).</w:t>
      </w:r>
    </w:p>
    <w:p w:rsidR="00C148F9" w:rsidRDefault="00C148F9" w:rsidP="00C148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21-179)</w:t>
      </w:r>
    </w:p>
    <w:p w:rsidR="00C148F9" w:rsidRDefault="00C148F9" w:rsidP="00C148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48F9" w:rsidRDefault="00C148F9" w:rsidP="00C148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148F9" w:rsidRDefault="00C148F9" w:rsidP="00C148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2016</w:t>
      </w:r>
    </w:p>
    <w:sectPr w:rsidR="00DD5B8A" w:rsidRPr="00C148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48F9" w:rsidRDefault="00C148F9" w:rsidP="00564E3C">
      <w:pPr>
        <w:spacing w:after="0" w:line="240" w:lineRule="auto"/>
      </w:pPr>
      <w:r>
        <w:separator/>
      </w:r>
    </w:p>
  </w:endnote>
  <w:endnote w:type="continuationSeparator" w:id="0">
    <w:p w:rsidR="00C148F9" w:rsidRDefault="00C148F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148F9">
      <w:rPr>
        <w:rFonts w:ascii="Times New Roman" w:hAnsi="Times New Roman" w:cs="Times New Roman"/>
        <w:noProof/>
        <w:sz w:val="24"/>
        <w:szCs w:val="24"/>
      </w:rPr>
      <w:t>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48F9" w:rsidRDefault="00C148F9" w:rsidP="00564E3C">
      <w:pPr>
        <w:spacing w:after="0" w:line="240" w:lineRule="auto"/>
      </w:pPr>
      <w:r>
        <w:separator/>
      </w:r>
    </w:p>
  </w:footnote>
  <w:footnote w:type="continuationSeparator" w:id="0">
    <w:p w:rsidR="00C148F9" w:rsidRDefault="00C148F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8F9"/>
    <w:rsid w:val="00372DC6"/>
    <w:rsid w:val="00564E3C"/>
    <w:rsid w:val="0064591D"/>
    <w:rsid w:val="00C148F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D21DD"/>
  <w15:chartTrackingRefBased/>
  <w15:docId w15:val="{00B27797-A330-4930-9E94-1A7CF7CD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2016-01-04T22:07:00Z</dcterms:created>
  <dcterms:modified xsi:type="dcterms:W3CDTF">2016-01-04T22:09:00Z</dcterms:modified>
</cp:coreProperties>
</file>