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2301D" w14:textId="77777777" w:rsidR="00070F1E" w:rsidRDefault="00070F1E" w:rsidP="00070F1E">
      <w:pPr>
        <w:pStyle w:val="NoSpacing"/>
      </w:pPr>
      <w:r>
        <w:rPr>
          <w:u w:val="single"/>
        </w:rPr>
        <w:t>John WARD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151C9A23" w14:textId="3FBDD118" w:rsidR="00070F1E" w:rsidRDefault="00070F1E" w:rsidP="00070F1E">
      <w:pPr>
        <w:pStyle w:val="NoSpacing"/>
      </w:pPr>
      <w:r>
        <w:t xml:space="preserve">of </w:t>
      </w:r>
      <w:proofErr w:type="spellStart"/>
      <w:r>
        <w:t>Clementhorpe</w:t>
      </w:r>
      <w:proofErr w:type="spellEnd"/>
      <w:r>
        <w:t xml:space="preserve"> Nunnery, York.</w:t>
      </w:r>
    </w:p>
    <w:p w14:paraId="0551DCC7" w14:textId="77777777" w:rsidR="00070F1E" w:rsidRDefault="00070F1E" w:rsidP="00070F1E">
      <w:pPr>
        <w:pStyle w:val="NoSpacing"/>
      </w:pPr>
    </w:p>
    <w:p w14:paraId="308F6A47" w14:textId="77777777" w:rsidR="00070F1E" w:rsidRDefault="00070F1E" w:rsidP="00070F1E">
      <w:pPr>
        <w:pStyle w:val="NoSpacing"/>
      </w:pPr>
    </w:p>
    <w:p w14:paraId="08ECF12D" w14:textId="77777777" w:rsidR="00070F1E" w:rsidRDefault="00070F1E" w:rsidP="00070F1E">
      <w:pPr>
        <w:pStyle w:val="NoSpacing"/>
      </w:pPr>
      <w:r>
        <w:t>18 Feb.1475</w:t>
      </w:r>
      <w:r>
        <w:tab/>
        <w:t>He was ordained subdeacon in the conventual church of the Carmelites at</w:t>
      </w:r>
    </w:p>
    <w:p w14:paraId="04ECF47D" w14:textId="77777777" w:rsidR="00070F1E" w:rsidRDefault="00070F1E" w:rsidP="00070F1E">
      <w:pPr>
        <w:pStyle w:val="NoSpacing"/>
      </w:pPr>
      <w:r>
        <w:tab/>
      </w:r>
      <w:r>
        <w:tab/>
        <w:t>York by William Egremont, Bishop of Dromore(q.v.).</w:t>
      </w:r>
    </w:p>
    <w:p w14:paraId="116C082D" w14:textId="3D418F32" w:rsidR="00070F1E" w:rsidRDefault="00070F1E" w:rsidP="00070F1E">
      <w:pPr>
        <w:pStyle w:val="NoSpacing"/>
      </w:pPr>
      <w:r>
        <w:tab/>
      </w:r>
      <w:r>
        <w:tab/>
        <w:t>(“York Clergy Ordinations 1475-1500” ed. David M. Smith p.1)</w:t>
      </w:r>
    </w:p>
    <w:p w14:paraId="278A2BA8" w14:textId="77777777" w:rsidR="00907769" w:rsidRDefault="00907769" w:rsidP="00907769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7AB99409" w14:textId="77777777" w:rsidR="00907769" w:rsidRDefault="00907769" w:rsidP="00907769">
      <w:pPr>
        <w:pStyle w:val="NoSpacing"/>
      </w:pPr>
      <w:r>
        <w:tab/>
      </w:r>
      <w:r>
        <w:tab/>
        <w:t>York by William Egremont, Bishop of Dromore(q.v.).</w:t>
      </w:r>
    </w:p>
    <w:p w14:paraId="3C710C77" w14:textId="77777777" w:rsidR="00907769" w:rsidRDefault="00907769" w:rsidP="00907769">
      <w:pPr>
        <w:pStyle w:val="NoSpacing"/>
      </w:pPr>
      <w:r>
        <w:tab/>
      </w:r>
      <w:r>
        <w:tab/>
        <w:t>(“York Clergy Ordinations 1475-1500” ed. David M. Smith p.4)</w:t>
      </w:r>
    </w:p>
    <w:p w14:paraId="171F5199" w14:textId="77777777" w:rsidR="00907769" w:rsidRDefault="00907769" w:rsidP="00070F1E">
      <w:pPr>
        <w:pStyle w:val="NoSpacing"/>
      </w:pPr>
    </w:p>
    <w:p w14:paraId="788252A1" w14:textId="77777777" w:rsidR="00070F1E" w:rsidRDefault="00070F1E" w:rsidP="00070F1E">
      <w:pPr>
        <w:pStyle w:val="NoSpacing"/>
      </w:pPr>
    </w:p>
    <w:p w14:paraId="3AA8D1BD" w14:textId="77777777" w:rsidR="00070F1E" w:rsidRDefault="00070F1E" w:rsidP="00070F1E">
      <w:pPr>
        <w:pStyle w:val="NoSpacing"/>
      </w:pPr>
    </w:p>
    <w:p w14:paraId="7983252F" w14:textId="6D7938EF" w:rsidR="00070F1E" w:rsidRDefault="00070F1E" w:rsidP="00070F1E">
      <w:pPr>
        <w:pStyle w:val="NoSpacing"/>
      </w:pPr>
      <w:r>
        <w:t>27 February 2019</w:t>
      </w:r>
    </w:p>
    <w:p w14:paraId="5E8A14B8" w14:textId="5870BC6D" w:rsidR="00907769" w:rsidRPr="00D25BF9" w:rsidRDefault="00907769" w:rsidP="00070F1E">
      <w:pPr>
        <w:pStyle w:val="NoSpacing"/>
      </w:pPr>
      <w:r>
        <w:t xml:space="preserve">  9 March 2019</w:t>
      </w:r>
      <w:bookmarkStart w:id="0" w:name="_GoBack"/>
      <w:bookmarkEnd w:id="0"/>
    </w:p>
    <w:p w14:paraId="2178D2D2" w14:textId="1141E279" w:rsidR="006B2F86" w:rsidRPr="00070F1E" w:rsidRDefault="00907769" w:rsidP="00E71FC3">
      <w:pPr>
        <w:pStyle w:val="NoSpacing"/>
      </w:pPr>
    </w:p>
    <w:sectPr w:rsidR="006B2F86" w:rsidRPr="00070F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72599" w14:textId="77777777" w:rsidR="00070F1E" w:rsidRDefault="00070F1E" w:rsidP="00E71FC3">
      <w:pPr>
        <w:spacing w:after="0" w:line="240" w:lineRule="auto"/>
      </w:pPr>
      <w:r>
        <w:separator/>
      </w:r>
    </w:p>
  </w:endnote>
  <w:endnote w:type="continuationSeparator" w:id="0">
    <w:p w14:paraId="724CA68E" w14:textId="77777777" w:rsidR="00070F1E" w:rsidRDefault="00070F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E1E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1D8EA" w14:textId="77777777" w:rsidR="00070F1E" w:rsidRDefault="00070F1E" w:rsidP="00E71FC3">
      <w:pPr>
        <w:spacing w:after="0" w:line="240" w:lineRule="auto"/>
      </w:pPr>
      <w:r>
        <w:separator/>
      </w:r>
    </w:p>
  </w:footnote>
  <w:footnote w:type="continuationSeparator" w:id="0">
    <w:p w14:paraId="252F51FE" w14:textId="77777777" w:rsidR="00070F1E" w:rsidRDefault="00070F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1E"/>
    <w:rsid w:val="00070F1E"/>
    <w:rsid w:val="001A7C09"/>
    <w:rsid w:val="00577BD5"/>
    <w:rsid w:val="00656CBA"/>
    <w:rsid w:val="006A1F77"/>
    <w:rsid w:val="00733BE7"/>
    <w:rsid w:val="009077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F9AF"/>
  <w15:chartTrackingRefBased/>
  <w15:docId w15:val="{6BBED6B5-E7AF-4873-979C-9888792F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2019-02-27T19:22:00Z</dcterms:created>
  <dcterms:modified xsi:type="dcterms:W3CDTF">2019-03-09T11:42:00Z</dcterms:modified>
</cp:coreProperties>
</file>