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4E48E4" w14:textId="77777777" w:rsidR="002521C2" w:rsidRDefault="002521C2" w:rsidP="002521C2">
      <w:pPr>
        <w:pStyle w:val="NoSpacing"/>
      </w:pPr>
      <w:r>
        <w:rPr>
          <w:u w:val="single"/>
        </w:rPr>
        <w:t>John WARD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fl.1475)</w:t>
      </w:r>
    </w:p>
    <w:p w14:paraId="354F4492" w14:textId="4D9596A5" w:rsidR="002521C2" w:rsidRDefault="002521C2" w:rsidP="002521C2">
      <w:pPr>
        <w:pStyle w:val="NoSpacing"/>
      </w:pPr>
      <w:r>
        <w:t xml:space="preserve">of </w:t>
      </w:r>
      <w:proofErr w:type="spellStart"/>
      <w:r>
        <w:t>Beauchief</w:t>
      </w:r>
      <w:proofErr w:type="spellEnd"/>
      <w:r>
        <w:t xml:space="preserve"> Abbey.</w:t>
      </w:r>
    </w:p>
    <w:p w14:paraId="3D0664B0" w14:textId="77777777" w:rsidR="002521C2" w:rsidRDefault="002521C2" w:rsidP="002521C2">
      <w:pPr>
        <w:pStyle w:val="NoSpacing"/>
      </w:pPr>
    </w:p>
    <w:p w14:paraId="39519100" w14:textId="77777777" w:rsidR="002521C2" w:rsidRDefault="002521C2" w:rsidP="002521C2">
      <w:pPr>
        <w:pStyle w:val="NoSpacing"/>
      </w:pPr>
    </w:p>
    <w:p w14:paraId="09347768" w14:textId="77777777" w:rsidR="002521C2" w:rsidRDefault="002521C2" w:rsidP="002521C2">
      <w:pPr>
        <w:pStyle w:val="NoSpacing"/>
      </w:pPr>
      <w:r>
        <w:t>20 May1475</w:t>
      </w:r>
      <w:r>
        <w:tab/>
        <w:t>He was ordained priest in the conventual church of the Dominicans at</w:t>
      </w:r>
    </w:p>
    <w:p w14:paraId="6948816B" w14:textId="781CB132" w:rsidR="002521C2" w:rsidRDefault="002521C2" w:rsidP="002521C2">
      <w:pPr>
        <w:pStyle w:val="NoSpacing"/>
      </w:pPr>
      <w:r>
        <w:tab/>
      </w:r>
      <w:r>
        <w:tab/>
        <w:t>York by William Egremont, Bishop of Dromore(q.v.)</w:t>
      </w:r>
      <w:r>
        <w:t>, by letters dimissory,</w:t>
      </w:r>
    </w:p>
    <w:p w14:paraId="463AE00A" w14:textId="7FC6C957" w:rsidR="002521C2" w:rsidRDefault="002521C2" w:rsidP="002521C2">
      <w:pPr>
        <w:pStyle w:val="NoSpacing"/>
      </w:pPr>
      <w:r>
        <w:tab/>
      </w:r>
      <w:r>
        <w:tab/>
        <w:t>as he was from the diocese of Coventry and Lichfield.</w:t>
      </w:r>
      <w:bookmarkStart w:id="0" w:name="_GoBack"/>
      <w:bookmarkEnd w:id="0"/>
    </w:p>
    <w:p w14:paraId="685EF134" w14:textId="77777777" w:rsidR="002521C2" w:rsidRDefault="002521C2" w:rsidP="002521C2">
      <w:pPr>
        <w:pStyle w:val="NoSpacing"/>
      </w:pPr>
      <w:r>
        <w:tab/>
      </w:r>
      <w:r>
        <w:tab/>
        <w:t>(“York Clergy Ordinations 1475-1500” ed. David M. Smith p.7)</w:t>
      </w:r>
    </w:p>
    <w:p w14:paraId="1D584C08" w14:textId="77777777" w:rsidR="002521C2" w:rsidRDefault="002521C2" w:rsidP="002521C2">
      <w:pPr>
        <w:pStyle w:val="NoSpacing"/>
      </w:pPr>
    </w:p>
    <w:p w14:paraId="5F699736" w14:textId="77777777" w:rsidR="002521C2" w:rsidRDefault="002521C2" w:rsidP="002521C2">
      <w:pPr>
        <w:pStyle w:val="NoSpacing"/>
      </w:pPr>
    </w:p>
    <w:p w14:paraId="70DAD751" w14:textId="77777777" w:rsidR="002521C2" w:rsidRDefault="002521C2" w:rsidP="002521C2">
      <w:pPr>
        <w:pStyle w:val="NoSpacing"/>
      </w:pPr>
      <w:r>
        <w:t>25 March 2019</w:t>
      </w:r>
    </w:p>
    <w:p w14:paraId="3E98A9D8" w14:textId="67094FFB" w:rsidR="006B2F86" w:rsidRPr="002521C2" w:rsidRDefault="002521C2" w:rsidP="00E71FC3">
      <w:pPr>
        <w:pStyle w:val="NoSpacing"/>
      </w:pPr>
    </w:p>
    <w:sectPr w:rsidR="006B2F86" w:rsidRPr="002521C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96DBDB" w14:textId="77777777" w:rsidR="002521C2" w:rsidRDefault="002521C2" w:rsidP="00E71FC3">
      <w:pPr>
        <w:spacing w:after="0" w:line="240" w:lineRule="auto"/>
      </w:pPr>
      <w:r>
        <w:separator/>
      </w:r>
    </w:p>
  </w:endnote>
  <w:endnote w:type="continuationSeparator" w:id="0">
    <w:p w14:paraId="06CCD693" w14:textId="77777777" w:rsidR="002521C2" w:rsidRDefault="002521C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1A2BD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B887A8" w14:textId="77777777" w:rsidR="002521C2" w:rsidRDefault="002521C2" w:rsidP="00E71FC3">
      <w:pPr>
        <w:spacing w:after="0" w:line="240" w:lineRule="auto"/>
      </w:pPr>
      <w:r>
        <w:separator/>
      </w:r>
    </w:p>
  </w:footnote>
  <w:footnote w:type="continuationSeparator" w:id="0">
    <w:p w14:paraId="675ED880" w14:textId="77777777" w:rsidR="002521C2" w:rsidRDefault="002521C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1C2"/>
    <w:rsid w:val="001A7C09"/>
    <w:rsid w:val="002521C2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910EF6"/>
  <w15:chartTrackingRefBased/>
  <w15:docId w15:val="{2EE5B002-14B1-4F1F-A4B7-12AC78BCF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2019-03-25T20:02:00Z</dcterms:created>
  <dcterms:modified xsi:type="dcterms:W3CDTF">2019-03-25T20:05:00Z</dcterms:modified>
</cp:coreProperties>
</file>