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2224" w14:textId="41095961" w:rsidR="00BA00AB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  (fl.1458-9)</w:t>
      </w:r>
    </w:p>
    <w:p w14:paraId="1EB6BC93" w14:textId="0AFF44E0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monk.</w:t>
      </w:r>
    </w:p>
    <w:p w14:paraId="7E0202F6" w14:textId="2E38A369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1B95A" w14:textId="6790931A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682B61" w14:textId="26BA0957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Studied at Oxford University.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31)</w:t>
      </w:r>
    </w:p>
    <w:p w14:paraId="4A0517A9" w14:textId="40698C0E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ED0E0" w14:textId="1B0FE869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53BF1D" w14:textId="2F68F3BC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1458-9</w:t>
      </w:r>
      <w:r>
        <w:rPr>
          <w:rFonts w:ascii="Times New Roman" w:hAnsi="Times New Roman" w:cs="Times New Roman"/>
          <w:sz w:val="24"/>
          <w:szCs w:val="24"/>
        </w:rPr>
        <w:tab/>
        <w:t>Grace for a degree at Cambridge.  (ibid.)</w:t>
      </w:r>
    </w:p>
    <w:p w14:paraId="685B52FA" w14:textId="128B3F4D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0837D4" w14:textId="6D528519" w:rsid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8FC0F" w14:textId="2EE4F628" w:rsidR="00B32BF5" w:rsidRPr="00B32BF5" w:rsidRDefault="00B32BF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B32BF5" w:rsidRPr="00B32B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7EF65" w14:textId="77777777" w:rsidR="00B32BF5" w:rsidRDefault="00B32BF5" w:rsidP="009139A6">
      <w:r>
        <w:separator/>
      </w:r>
    </w:p>
  </w:endnote>
  <w:endnote w:type="continuationSeparator" w:id="0">
    <w:p w14:paraId="1BBDFB2D" w14:textId="77777777" w:rsidR="00B32BF5" w:rsidRDefault="00B32B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B4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D9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2CF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8390" w14:textId="77777777" w:rsidR="00B32BF5" w:rsidRDefault="00B32BF5" w:rsidP="009139A6">
      <w:r>
        <w:separator/>
      </w:r>
    </w:p>
  </w:footnote>
  <w:footnote w:type="continuationSeparator" w:id="0">
    <w:p w14:paraId="42C3398C" w14:textId="77777777" w:rsidR="00B32BF5" w:rsidRDefault="00B32B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863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FD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E7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F5"/>
    <w:rsid w:val="000666E0"/>
    <w:rsid w:val="002510B7"/>
    <w:rsid w:val="005C130B"/>
    <w:rsid w:val="00826F5C"/>
    <w:rsid w:val="009139A6"/>
    <w:rsid w:val="009448BB"/>
    <w:rsid w:val="00A3176C"/>
    <w:rsid w:val="00AE65F8"/>
    <w:rsid w:val="00B32BF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979B"/>
  <w15:chartTrackingRefBased/>
  <w15:docId w15:val="{653FCD27-A6DA-4BB6-8CD6-8F5F55CD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2021-12-28T12:18:00Z</dcterms:created>
  <dcterms:modified xsi:type="dcterms:W3CDTF">2021-12-28T12:19:00Z</dcterms:modified>
</cp:coreProperties>
</file>