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E91AC" w14:textId="3C191F28" w:rsidR="006B2F86" w:rsidRDefault="00031695" w:rsidP="00E71FC3">
      <w:pPr>
        <w:pStyle w:val="NoSpacing"/>
      </w:pPr>
      <w:r>
        <w:rPr>
          <w:u w:val="single"/>
        </w:rPr>
        <w:t>John WARD</w:t>
      </w:r>
      <w:r>
        <w:t xml:space="preserve">       </w:t>
      </w:r>
      <w:bookmarkStart w:id="0" w:name="_GoBack"/>
      <w:r>
        <w:t>(fl.1398-1412)</w:t>
      </w:r>
    </w:p>
    <w:p w14:paraId="2ACD0618" w14:textId="65C50B86" w:rsidR="00031695" w:rsidRDefault="00031695" w:rsidP="00E71FC3">
      <w:pPr>
        <w:pStyle w:val="NoSpacing"/>
      </w:pPr>
      <w:r>
        <w:t xml:space="preserve">Vicar of All Saints Church, </w:t>
      </w:r>
      <w:proofErr w:type="spellStart"/>
      <w:r>
        <w:t>Rudston</w:t>
      </w:r>
      <w:proofErr w:type="spellEnd"/>
      <w:r>
        <w:t>, East Riding of Yorkshire.</w:t>
      </w:r>
    </w:p>
    <w:p w14:paraId="53580FAF" w14:textId="745E9E03" w:rsidR="00031695" w:rsidRDefault="00031695" w:rsidP="00E71FC3">
      <w:pPr>
        <w:pStyle w:val="NoSpacing"/>
      </w:pPr>
    </w:p>
    <w:p w14:paraId="6CE0D971" w14:textId="0902A3BD" w:rsidR="00031695" w:rsidRDefault="00031695" w:rsidP="00E71FC3">
      <w:pPr>
        <w:pStyle w:val="NoSpacing"/>
      </w:pPr>
    </w:p>
    <w:p w14:paraId="45503B7D" w14:textId="544073E0" w:rsidR="00031695" w:rsidRDefault="00031695" w:rsidP="00E71FC3">
      <w:pPr>
        <w:pStyle w:val="NoSpacing"/>
      </w:pPr>
      <w:r>
        <w:tab/>
        <w:t>1398</w:t>
      </w:r>
      <w:r>
        <w:tab/>
        <w:t>He became Vicar.</w:t>
      </w:r>
    </w:p>
    <w:p w14:paraId="3755895A" w14:textId="4EABDDA1" w:rsidR="00031695" w:rsidRDefault="00031695" w:rsidP="00E71FC3">
      <w:pPr>
        <w:pStyle w:val="NoSpacing"/>
      </w:pPr>
      <w:r>
        <w:tab/>
      </w:r>
      <w:r>
        <w:tab/>
        <w:t>(from information in the church)</w:t>
      </w:r>
    </w:p>
    <w:p w14:paraId="326258E8" w14:textId="01F999F2" w:rsidR="00031695" w:rsidRDefault="00031695" w:rsidP="00E71FC3">
      <w:pPr>
        <w:pStyle w:val="NoSpacing"/>
      </w:pPr>
    </w:p>
    <w:p w14:paraId="5F938E56" w14:textId="3AC866A4" w:rsidR="00031695" w:rsidRDefault="00031695" w:rsidP="00E71FC3">
      <w:pPr>
        <w:pStyle w:val="NoSpacing"/>
      </w:pPr>
    </w:p>
    <w:p w14:paraId="3516738D" w14:textId="1318937D" w:rsidR="00031695" w:rsidRDefault="00031695" w:rsidP="00E71FC3">
      <w:pPr>
        <w:pStyle w:val="NoSpacing"/>
      </w:pPr>
      <w:r>
        <w:t>12 July 2019</w:t>
      </w:r>
    </w:p>
    <w:bookmarkEnd w:id="0"/>
    <w:p w14:paraId="30DECF5E" w14:textId="77777777" w:rsidR="00031695" w:rsidRPr="00031695" w:rsidRDefault="00031695" w:rsidP="00E71FC3">
      <w:pPr>
        <w:pStyle w:val="NoSpacing"/>
      </w:pPr>
    </w:p>
    <w:sectPr w:rsidR="00031695" w:rsidRPr="000316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CC912" w14:textId="77777777" w:rsidR="00031695" w:rsidRDefault="00031695" w:rsidP="00E71FC3">
      <w:pPr>
        <w:spacing w:after="0" w:line="240" w:lineRule="auto"/>
      </w:pPr>
      <w:r>
        <w:separator/>
      </w:r>
    </w:p>
  </w:endnote>
  <w:endnote w:type="continuationSeparator" w:id="0">
    <w:p w14:paraId="776C6764" w14:textId="77777777" w:rsidR="00031695" w:rsidRDefault="000316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E37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45195" w14:textId="77777777" w:rsidR="00031695" w:rsidRDefault="00031695" w:rsidP="00E71FC3">
      <w:pPr>
        <w:spacing w:after="0" w:line="240" w:lineRule="auto"/>
      </w:pPr>
      <w:r>
        <w:separator/>
      </w:r>
    </w:p>
  </w:footnote>
  <w:footnote w:type="continuationSeparator" w:id="0">
    <w:p w14:paraId="500C729C" w14:textId="77777777" w:rsidR="00031695" w:rsidRDefault="000316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95"/>
    <w:rsid w:val="00031695"/>
    <w:rsid w:val="001A7C09"/>
    <w:rsid w:val="00577BD5"/>
    <w:rsid w:val="00656CBA"/>
    <w:rsid w:val="006A1F77"/>
    <w:rsid w:val="00733BE7"/>
    <w:rsid w:val="00AB52E8"/>
    <w:rsid w:val="00B16D3F"/>
    <w:rsid w:val="00BB41AC"/>
    <w:rsid w:val="00CA63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FB0E0"/>
  <w15:chartTrackingRefBased/>
  <w15:docId w15:val="{DC6F18FA-4145-44AD-AC6D-F72663A8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2019-07-12T18:22:00Z</dcterms:created>
  <dcterms:modified xsi:type="dcterms:W3CDTF">2019-07-12T18:28:00Z</dcterms:modified>
</cp:coreProperties>
</file>