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094F5" w14:textId="23199FC9" w:rsidR="00AD0343" w:rsidRDefault="00AD0343" w:rsidP="00AD0343">
      <w:pPr>
        <w:pStyle w:val="NoSpacing"/>
      </w:pPr>
      <w:r>
        <w:rPr>
          <w:u w:val="single"/>
        </w:rPr>
        <w:t>John WARD</w:t>
      </w:r>
      <w:r>
        <w:t xml:space="preserve">      </w:t>
      </w:r>
      <w:r>
        <w:t>(fl.1</w:t>
      </w:r>
      <w:r>
        <w:t>439-56)</w:t>
      </w:r>
    </w:p>
    <w:p w14:paraId="369F663A" w14:textId="77777777" w:rsidR="00AD0343" w:rsidRDefault="00AD0343" w:rsidP="00AD0343">
      <w:pPr>
        <w:pStyle w:val="NoSpacing"/>
      </w:pPr>
      <w:r>
        <w:t xml:space="preserve">Vicar of </w:t>
      </w:r>
      <w:proofErr w:type="spellStart"/>
      <w:r>
        <w:t>St.Agatha’s</w:t>
      </w:r>
      <w:proofErr w:type="spellEnd"/>
      <w:r>
        <w:t xml:space="preserve"> Church, </w:t>
      </w:r>
      <w:proofErr w:type="spellStart"/>
      <w:r>
        <w:t>Easby</w:t>
      </w:r>
      <w:proofErr w:type="spellEnd"/>
      <w:r>
        <w:t>, North Riding of Yorkshire.</w:t>
      </w:r>
    </w:p>
    <w:p w14:paraId="1C219624" w14:textId="77777777" w:rsidR="00AD0343" w:rsidRDefault="00AD0343" w:rsidP="00AD0343">
      <w:pPr>
        <w:pStyle w:val="NoSpacing"/>
      </w:pPr>
    </w:p>
    <w:p w14:paraId="4F89991A" w14:textId="77777777" w:rsidR="00AD0343" w:rsidRDefault="00AD0343" w:rsidP="00AD0343">
      <w:pPr>
        <w:pStyle w:val="NoSpacing"/>
      </w:pPr>
    </w:p>
    <w:p w14:paraId="6CC352DC" w14:textId="239B60A8" w:rsidR="00AD0343" w:rsidRDefault="00AD0343" w:rsidP="00AD0343">
      <w:pPr>
        <w:pStyle w:val="NoSpacing"/>
      </w:pPr>
      <w:r>
        <w:t>2</w:t>
      </w:r>
      <w:r>
        <w:t>7 Oct.1439</w:t>
      </w:r>
      <w:bookmarkStart w:id="0" w:name="_GoBack"/>
      <w:bookmarkEnd w:id="0"/>
      <w:r>
        <w:tab/>
        <w:t>He became Vicar.</w:t>
      </w:r>
    </w:p>
    <w:p w14:paraId="1C4EA8A7" w14:textId="77777777" w:rsidR="00AD0343" w:rsidRDefault="00AD0343" w:rsidP="00AD0343">
      <w:pPr>
        <w:pStyle w:val="NoSpacing"/>
      </w:pPr>
      <w:r>
        <w:tab/>
      </w:r>
      <w:r>
        <w:tab/>
        <w:t>(from information in the church)</w:t>
      </w:r>
    </w:p>
    <w:p w14:paraId="10A8C359" w14:textId="77777777" w:rsidR="00AD0343" w:rsidRDefault="00AD0343" w:rsidP="00AD0343">
      <w:pPr>
        <w:pStyle w:val="NoSpacing"/>
      </w:pPr>
    </w:p>
    <w:p w14:paraId="355AD50C" w14:textId="77777777" w:rsidR="00AD0343" w:rsidRDefault="00AD0343" w:rsidP="00AD0343">
      <w:pPr>
        <w:pStyle w:val="NoSpacing"/>
      </w:pPr>
    </w:p>
    <w:p w14:paraId="78ABEB2C" w14:textId="77777777" w:rsidR="00AD0343" w:rsidRPr="001A6DCC" w:rsidRDefault="00AD0343" w:rsidP="00AD0343">
      <w:pPr>
        <w:pStyle w:val="NoSpacing"/>
      </w:pPr>
      <w:r>
        <w:t>7 December 2019</w:t>
      </w:r>
    </w:p>
    <w:p w14:paraId="55C4B4B7" w14:textId="7669F190" w:rsidR="006B2F86" w:rsidRPr="00AD0343" w:rsidRDefault="00AD0343" w:rsidP="00E71FC3">
      <w:pPr>
        <w:pStyle w:val="NoSpacing"/>
      </w:pPr>
    </w:p>
    <w:sectPr w:rsidR="006B2F86" w:rsidRPr="00AD03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4FE7E" w14:textId="77777777" w:rsidR="00AD0343" w:rsidRDefault="00AD0343" w:rsidP="00E71FC3">
      <w:pPr>
        <w:spacing w:after="0" w:line="240" w:lineRule="auto"/>
      </w:pPr>
      <w:r>
        <w:separator/>
      </w:r>
    </w:p>
  </w:endnote>
  <w:endnote w:type="continuationSeparator" w:id="0">
    <w:p w14:paraId="79237249" w14:textId="77777777" w:rsidR="00AD0343" w:rsidRDefault="00AD03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9AED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5B436" w14:textId="77777777" w:rsidR="00AD0343" w:rsidRDefault="00AD0343" w:rsidP="00E71FC3">
      <w:pPr>
        <w:spacing w:after="0" w:line="240" w:lineRule="auto"/>
      </w:pPr>
      <w:r>
        <w:separator/>
      </w:r>
    </w:p>
  </w:footnote>
  <w:footnote w:type="continuationSeparator" w:id="0">
    <w:p w14:paraId="0AC4E333" w14:textId="77777777" w:rsidR="00AD0343" w:rsidRDefault="00AD03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43"/>
    <w:rsid w:val="001A7C09"/>
    <w:rsid w:val="00577BD5"/>
    <w:rsid w:val="006A1F77"/>
    <w:rsid w:val="00733BE7"/>
    <w:rsid w:val="00AB52E8"/>
    <w:rsid w:val="00AD0343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B7A48"/>
  <w15:chartTrackingRefBased/>
  <w15:docId w15:val="{E577E6D0-E0A7-462F-84E2-0A9E2310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2019-12-07T15:23:00Z</dcterms:created>
  <dcterms:modified xsi:type="dcterms:W3CDTF">2019-12-07T15:25:00Z</dcterms:modified>
</cp:coreProperties>
</file>