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2B5A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2B5AB5" w:rsidRDefault="002B5A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5AB5" w:rsidRDefault="002B5A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5AB5" w:rsidRDefault="002B5A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Mar.1420</w:t>
      </w:r>
      <w:r>
        <w:rPr>
          <w:rFonts w:ascii="Times New Roman" w:hAnsi="Times New Roman" w:cs="Times New Roman"/>
          <w:sz w:val="24"/>
          <w:szCs w:val="24"/>
        </w:rPr>
        <w:tab/>
        <w:t>He was a tenant of the manor of Hooton Pagnell, West Riding of Yorkshire.</w:t>
      </w:r>
    </w:p>
    <w:p w:rsidR="002B5AB5" w:rsidRDefault="002B5A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21-375)</w:t>
      </w:r>
    </w:p>
    <w:p w:rsidR="002B5AB5" w:rsidRDefault="002B5A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5AB5" w:rsidRDefault="002B5A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B5AB5" w:rsidRPr="002B5AB5" w:rsidRDefault="002B5A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  <w:bookmarkStart w:id="0" w:name="_GoBack"/>
      <w:bookmarkEnd w:id="0"/>
    </w:p>
    <w:sectPr w:rsidR="002B5AB5" w:rsidRPr="002B5A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AB5" w:rsidRDefault="002B5AB5" w:rsidP="00E71FC3">
      <w:pPr>
        <w:spacing w:after="0" w:line="240" w:lineRule="auto"/>
      </w:pPr>
      <w:r>
        <w:separator/>
      </w:r>
    </w:p>
  </w:endnote>
  <w:endnote w:type="continuationSeparator" w:id="0">
    <w:p w:rsidR="002B5AB5" w:rsidRDefault="002B5A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AB5" w:rsidRDefault="002B5AB5" w:rsidP="00E71FC3">
      <w:pPr>
        <w:spacing w:after="0" w:line="240" w:lineRule="auto"/>
      </w:pPr>
      <w:r>
        <w:separator/>
      </w:r>
    </w:p>
  </w:footnote>
  <w:footnote w:type="continuationSeparator" w:id="0">
    <w:p w:rsidR="002B5AB5" w:rsidRDefault="002B5A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AB5"/>
    <w:rsid w:val="002B5AB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6CC75B"/>
  <w15:chartTrackingRefBased/>
  <w15:docId w15:val="{C75D6F9B-610F-4508-800A-EA099582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2016-05-30T16:30:00Z</dcterms:created>
  <dcterms:modified xsi:type="dcterms:W3CDTF">2016-05-30T16:34:00Z</dcterms:modified>
</cp:coreProperties>
</file>