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677" w:rsidRDefault="002C7677" w:rsidP="002C7677">
      <w:pPr>
        <w:rPr>
          <w:rStyle w:val="s1"/>
        </w:rPr>
      </w:pPr>
      <w:r>
        <w:rPr>
          <w:rStyle w:val="s1"/>
          <w:u w:val="single"/>
        </w:rPr>
        <w:t>Joan WARD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2C7677" w:rsidRDefault="002C7677" w:rsidP="002C7677">
      <w:pPr>
        <w:rPr>
          <w:rStyle w:val="s1"/>
        </w:rPr>
      </w:pPr>
      <w:r>
        <w:rPr>
          <w:rStyle w:val="s1"/>
        </w:rPr>
        <w:t>of Cromer, Norfolk.</w:t>
      </w:r>
    </w:p>
    <w:p w:rsidR="002C7677" w:rsidRDefault="002C7677" w:rsidP="002C7677">
      <w:pPr>
        <w:rPr>
          <w:rStyle w:val="s1"/>
        </w:rPr>
      </w:pPr>
    </w:p>
    <w:p w:rsidR="002C7677" w:rsidRDefault="002C7677" w:rsidP="002C7677">
      <w:pPr>
        <w:rPr>
          <w:rStyle w:val="s1"/>
        </w:rPr>
      </w:pPr>
    </w:p>
    <w:p w:rsidR="002C7677" w:rsidRDefault="002C7677" w:rsidP="002C7677">
      <w:pPr>
        <w:rPr>
          <w:rStyle w:val="s1"/>
        </w:rPr>
      </w:pPr>
      <w:r>
        <w:rPr>
          <w:rStyle w:val="s1"/>
        </w:rPr>
        <w:t>= Robert(q.v.).</w:t>
      </w:r>
    </w:p>
    <w:p w:rsidR="002C7677" w:rsidRDefault="002C7677" w:rsidP="002C7677">
      <w:pPr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115)</w:t>
      </w:r>
    </w:p>
    <w:p w:rsidR="002C7677" w:rsidRDefault="002C7677" w:rsidP="002C7677">
      <w:pPr>
        <w:rPr>
          <w:rStyle w:val="s1"/>
        </w:rPr>
      </w:pPr>
    </w:p>
    <w:p w:rsidR="002C7677" w:rsidRDefault="002C7677" w:rsidP="002C7677">
      <w:pPr>
        <w:rPr>
          <w:rStyle w:val="s1"/>
        </w:rPr>
      </w:pPr>
    </w:p>
    <w:p w:rsidR="002C7677" w:rsidRDefault="002C7677" w:rsidP="002C7677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   (ibid.)</w:t>
      </w:r>
    </w:p>
    <w:p w:rsidR="002C7677" w:rsidRDefault="002C7677" w:rsidP="002C7677">
      <w:pPr>
        <w:rPr>
          <w:rStyle w:val="s1"/>
        </w:rPr>
      </w:pPr>
      <w:bookmarkStart w:id="0" w:name="_GoBack"/>
      <w:bookmarkEnd w:id="0"/>
    </w:p>
    <w:p w:rsidR="002C7677" w:rsidRDefault="002C7677" w:rsidP="002C7677">
      <w:pPr>
        <w:rPr>
          <w:rStyle w:val="s1"/>
        </w:rPr>
      </w:pPr>
    </w:p>
    <w:p w:rsidR="002C7677" w:rsidRDefault="002C7677" w:rsidP="002C7677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2C767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677" w:rsidRDefault="002C7677" w:rsidP="00E71FC3">
      <w:r>
        <w:separator/>
      </w:r>
    </w:p>
  </w:endnote>
  <w:endnote w:type="continuationSeparator" w:id="0">
    <w:p w:rsidR="002C7677" w:rsidRDefault="002C76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677" w:rsidRDefault="002C7677" w:rsidP="00E71FC3">
      <w:r>
        <w:separator/>
      </w:r>
    </w:p>
  </w:footnote>
  <w:footnote w:type="continuationSeparator" w:id="0">
    <w:p w:rsidR="002C7677" w:rsidRDefault="002C76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77"/>
    <w:rsid w:val="001A7C09"/>
    <w:rsid w:val="002C76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0C26"/>
  <w15:chartTrackingRefBased/>
  <w15:docId w15:val="{0AB4BB5F-6F1F-4BF9-9BBD-DA24ECC0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C76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2C767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C767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2017-03-18T22:21:00Z</dcterms:created>
  <dcterms:modified xsi:type="dcterms:W3CDTF">2017-03-18T22:21:00Z</dcterms:modified>
</cp:coreProperties>
</file>