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EF03A0" w14:textId="77777777" w:rsidR="00806CA9" w:rsidRDefault="00806CA9" w:rsidP="00806CA9">
      <w:pPr>
        <w:pStyle w:val="NoSpacing"/>
      </w:pPr>
      <w:r>
        <w:rPr>
          <w:u w:val="single"/>
        </w:rPr>
        <w:t>Isabel WARD</w:t>
      </w:r>
      <w:r>
        <w:t xml:space="preserve">        (fl.1472)</w:t>
      </w:r>
    </w:p>
    <w:p w14:paraId="3B6AD995" w14:textId="77777777" w:rsidR="00806CA9" w:rsidRDefault="00806CA9" w:rsidP="00806CA9">
      <w:pPr>
        <w:pStyle w:val="NoSpacing"/>
      </w:pPr>
      <w:r>
        <w:t>of Carlisle diocese.</w:t>
      </w:r>
    </w:p>
    <w:p w14:paraId="0D29F569" w14:textId="77777777" w:rsidR="00806CA9" w:rsidRDefault="00806CA9" w:rsidP="00806CA9">
      <w:pPr>
        <w:pStyle w:val="NoSpacing"/>
      </w:pPr>
    </w:p>
    <w:p w14:paraId="1DB86D2D" w14:textId="77777777" w:rsidR="00806CA9" w:rsidRDefault="00806CA9" w:rsidP="00806CA9">
      <w:pPr>
        <w:pStyle w:val="NoSpacing"/>
      </w:pPr>
    </w:p>
    <w:p w14:paraId="47411B62" w14:textId="77777777" w:rsidR="00806CA9" w:rsidRDefault="00806CA9" w:rsidP="00806CA9">
      <w:pPr>
        <w:pStyle w:val="NoSpacing"/>
      </w:pPr>
      <w:r>
        <w:t>19 Feb.1472</w:t>
      </w:r>
      <w:r>
        <w:tab/>
        <w:t xml:space="preserve">She and Henry </w:t>
      </w:r>
      <w:proofErr w:type="spellStart"/>
      <w:r>
        <w:t>Byrbeke</w:t>
      </w:r>
      <w:proofErr w:type="spellEnd"/>
      <w:r>
        <w:t>(q.v.) wanted to marry, but, as they were related twice</w:t>
      </w:r>
    </w:p>
    <w:p w14:paraId="27C455BF" w14:textId="77777777" w:rsidR="00806CA9" w:rsidRDefault="00806CA9" w:rsidP="00806CA9">
      <w:pPr>
        <w:pStyle w:val="NoSpacing"/>
      </w:pPr>
      <w:r>
        <w:tab/>
      </w:r>
      <w:r>
        <w:tab/>
        <w:t>in the fourth degree of consanguinity, requested a dispensation that they</w:t>
      </w:r>
    </w:p>
    <w:p w14:paraId="321A3D61" w14:textId="77777777" w:rsidR="00806CA9" w:rsidRPr="006B30A4" w:rsidRDefault="00806CA9" w:rsidP="00806CA9">
      <w:pPr>
        <w:pStyle w:val="NoSpacing"/>
      </w:pPr>
      <w:r>
        <w:tab/>
      </w:r>
      <w:r>
        <w:tab/>
        <w:t>might do so. Approved.</w:t>
      </w:r>
    </w:p>
    <w:p w14:paraId="33B18689" w14:textId="77777777" w:rsidR="00806CA9" w:rsidRDefault="00806CA9" w:rsidP="00806CA9">
      <w:pPr>
        <w:pStyle w:val="NoSpacing"/>
        <w:ind w:left="1440"/>
      </w:pPr>
      <w:r>
        <w:t>(“Supplications from England and Wales in the Registers of the Apostolic Penitentiary, 1410-1503”, volume II 1464-1492 p.106)</w:t>
      </w:r>
    </w:p>
    <w:p w14:paraId="3C82F682" w14:textId="77777777" w:rsidR="00806CA9" w:rsidRDefault="00806CA9" w:rsidP="00806CA9">
      <w:pPr>
        <w:pStyle w:val="NoSpacing"/>
      </w:pPr>
    </w:p>
    <w:p w14:paraId="0737B0AC" w14:textId="77777777" w:rsidR="00806CA9" w:rsidRDefault="00806CA9" w:rsidP="00806CA9">
      <w:pPr>
        <w:pStyle w:val="NoSpacing"/>
      </w:pPr>
    </w:p>
    <w:p w14:paraId="7E8168FC" w14:textId="77777777" w:rsidR="00806CA9" w:rsidRDefault="00806CA9" w:rsidP="00806CA9">
      <w:pPr>
        <w:pStyle w:val="NoSpacing"/>
      </w:pPr>
      <w:r>
        <w:t>22 June 2019</w:t>
      </w:r>
    </w:p>
    <w:p w14:paraId="531D8170" w14:textId="77777777" w:rsidR="006B2F86" w:rsidRPr="00806CA9" w:rsidRDefault="00806CA9" w:rsidP="00806CA9">
      <w:bookmarkStart w:id="0" w:name="_GoBack"/>
      <w:bookmarkEnd w:id="0"/>
    </w:p>
    <w:sectPr w:rsidR="006B2F86" w:rsidRPr="00806CA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AE3B49" w14:textId="77777777" w:rsidR="00806CA9" w:rsidRDefault="00806CA9" w:rsidP="00E71FC3">
      <w:pPr>
        <w:spacing w:after="0" w:line="240" w:lineRule="auto"/>
      </w:pPr>
      <w:r>
        <w:separator/>
      </w:r>
    </w:p>
  </w:endnote>
  <w:endnote w:type="continuationSeparator" w:id="0">
    <w:p w14:paraId="56941C5D" w14:textId="77777777" w:rsidR="00806CA9" w:rsidRDefault="00806CA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CE4B3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FB8752" w14:textId="77777777" w:rsidR="00806CA9" w:rsidRDefault="00806CA9" w:rsidP="00E71FC3">
      <w:pPr>
        <w:spacing w:after="0" w:line="240" w:lineRule="auto"/>
      </w:pPr>
      <w:r>
        <w:separator/>
      </w:r>
    </w:p>
  </w:footnote>
  <w:footnote w:type="continuationSeparator" w:id="0">
    <w:p w14:paraId="32C65D80" w14:textId="77777777" w:rsidR="00806CA9" w:rsidRDefault="00806CA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CA9"/>
    <w:rsid w:val="001A7C09"/>
    <w:rsid w:val="00577BD5"/>
    <w:rsid w:val="00656CBA"/>
    <w:rsid w:val="006A1F77"/>
    <w:rsid w:val="00733BE7"/>
    <w:rsid w:val="00806CA9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FBFD03"/>
  <w15:chartTrackingRefBased/>
  <w15:docId w15:val="{497404E2-C7EE-4C00-8BB1-10F3FCF44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2019-07-28T21:01:00Z</dcterms:created>
  <dcterms:modified xsi:type="dcterms:W3CDTF">2019-07-28T21:02:00Z</dcterms:modified>
</cp:coreProperties>
</file>