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28BC7" w14:textId="77777777" w:rsidR="001312FA" w:rsidRDefault="001312FA" w:rsidP="001312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WANTRERS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d.1409-10)</w:t>
      </w:r>
    </w:p>
    <w:p w14:paraId="714938B1" w14:textId="77777777" w:rsidR="001312FA" w:rsidRDefault="001312FA" w:rsidP="001312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110D19E" w14:textId="77777777" w:rsidR="001312FA" w:rsidRDefault="001312FA" w:rsidP="001312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4662DB" w14:textId="77777777" w:rsidR="001312FA" w:rsidRDefault="001312FA" w:rsidP="001312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4B37D6" w14:textId="77777777" w:rsidR="001312FA" w:rsidRDefault="001312FA" w:rsidP="001312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Dec.1409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0A9E322" w14:textId="77777777" w:rsidR="001312FA" w:rsidRDefault="001312FA" w:rsidP="001312FA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p.253)</w:t>
      </w:r>
    </w:p>
    <w:p w14:paraId="207B79C1" w14:textId="77777777" w:rsidR="001312FA" w:rsidRDefault="001312FA" w:rsidP="001312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Jan.1410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BFA91E4" w14:textId="77777777" w:rsidR="001312FA" w:rsidRDefault="001312FA" w:rsidP="001312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BBBB30" w14:textId="77777777" w:rsidR="001312FA" w:rsidRDefault="001312FA" w:rsidP="001312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08CE5F" w14:textId="77777777" w:rsidR="001312FA" w:rsidRDefault="001312FA" w:rsidP="001312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160105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4B65E" w14:textId="77777777" w:rsidR="001312FA" w:rsidRDefault="001312FA" w:rsidP="009139A6">
      <w:r>
        <w:separator/>
      </w:r>
    </w:p>
  </w:endnote>
  <w:endnote w:type="continuationSeparator" w:id="0">
    <w:p w14:paraId="7487F41E" w14:textId="77777777" w:rsidR="001312FA" w:rsidRDefault="001312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6C5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8B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B40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2841A" w14:textId="77777777" w:rsidR="001312FA" w:rsidRDefault="001312FA" w:rsidP="009139A6">
      <w:r>
        <w:separator/>
      </w:r>
    </w:p>
  </w:footnote>
  <w:footnote w:type="continuationSeparator" w:id="0">
    <w:p w14:paraId="768E3C33" w14:textId="77777777" w:rsidR="001312FA" w:rsidRDefault="001312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DCC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94D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0CA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2FA"/>
    <w:rsid w:val="000666E0"/>
    <w:rsid w:val="001312F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E0E5F"/>
  <w15:chartTrackingRefBased/>
  <w15:docId w15:val="{6045F539-C0E9-4C26-AC51-F512F2DE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2FA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2022-12-28T13:35:00Z</dcterms:created>
  <dcterms:modified xsi:type="dcterms:W3CDTF">2022-12-28T13:36:00Z</dcterms:modified>
</cp:coreProperties>
</file>