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870CBE" w14:textId="156B73CF" w:rsidR="00BA00AB" w:rsidRDefault="000B3CE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Margaret WANTON</w:t>
      </w:r>
      <w:r>
        <w:rPr>
          <w:rFonts w:ascii="Times New Roman" w:hAnsi="Times New Roman" w:cs="Times New Roman"/>
          <w:sz w:val="24"/>
          <w:szCs w:val="24"/>
        </w:rPr>
        <w:t xml:space="preserve">      (fl.1475)</w:t>
      </w:r>
    </w:p>
    <w:p w14:paraId="564677BB" w14:textId="686C2F3A" w:rsidR="000B3CE7" w:rsidRDefault="000B3CE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95CAC4C" w14:textId="134AAC7D" w:rsidR="000B3CE7" w:rsidRDefault="000B3CE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2C7F8D3" w14:textId="5861CB0B" w:rsidR="000B3CE7" w:rsidRDefault="000B3CE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Daughter of John Wanton of Cliffe.     (D.V.Y. II p.367)</w:t>
      </w:r>
    </w:p>
    <w:p w14:paraId="3AB74235" w14:textId="42D810FB" w:rsidR="000B3CE7" w:rsidRDefault="000B3CE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 = William Tocketts.    (ibid.)</w:t>
      </w:r>
    </w:p>
    <w:p w14:paraId="76E307C4" w14:textId="7EADD772" w:rsidR="000B3CE7" w:rsidRDefault="000B3CE7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E2F2A52" w14:textId="6BB209A1" w:rsidR="000B3CE7" w:rsidRDefault="000B3CE7" w:rsidP="000B3C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 = George Wytham(d.1479)(q.v.).     (ibid.)</w:t>
      </w:r>
    </w:p>
    <w:p w14:paraId="32F435A4" w14:textId="77777777" w:rsidR="000B3CE7" w:rsidRDefault="000B3CE7" w:rsidP="000B3CE7">
      <w:r>
        <w:t>Children:</w:t>
      </w:r>
      <w:r>
        <w:tab/>
        <w:t>John, Thomas(o.s.p.), Henry(o.s.p.), Agnes, Helen. (ibid.)</w:t>
      </w:r>
    </w:p>
    <w:p w14:paraId="5DBA935E" w14:textId="77777777" w:rsidR="000B3CE7" w:rsidRDefault="000B3CE7" w:rsidP="000B3CE7">
      <w:r>
        <w:tab/>
      </w:r>
      <w:r>
        <w:tab/>
        <w:t>Margaret = Robert Talboys of Hurworth. (ibid.)</w:t>
      </w:r>
    </w:p>
    <w:p w14:paraId="28286757" w14:textId="23B4A400" w:rsidR="000B3CE7" w:rsidRDefault="000B3CE7" w:rsidP="000B3C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40459FB" w14:textId="15FCE50D" w:rsidR="000B3CE7" w:rsidRDefault="000B3CE7" w:rsidP="000B3CE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1EBE8A9" w14:textId="273AD9F9" w:rsidR="000B3CE7" w:rsidRPr="000B3CE7" w:rsidRDefault="000B3CE7" w:rsidP="000B3CE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 November 2021</w:t>
      </w:r>
    </w:p>
    <w:sectPr w:rsidR="000B3CE7" w:rsidRPr="000B3CE7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CC3983" w14:textId="77777777" w:rsidR="000B3CE7" w:rsidRDefault="000B3CE7" w:rsidP="009139A6">
      <w:r>
        <w:separator/>
      </w:r>
    </w:p>
  </w:endnote>
  <w:endnote w:type="continuationSeparator" w:id="0">
    <w:p w14:paraId="4F98E415" w14:textId="77777777" w:rsidR="000B3CE7" w:rsidRDefault="000B3CE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78AF37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7199D1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9CFBBD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00B5D4" w14:textId="77777777" w:rsidR="000B3CE7" w:rsidRDefault="000B3CE7" w:rsidP="009139A6">
      <w:r>
        <w:separator/>
      </w:r>
    </w:p>
  </w:footnote>
  <w:footnote w:type="continuationSeparator" w:id="0">
    <w:p w14:paraId="6AEE7939" w14:textId="77777777" w:rsidR="000B3CE7" w:rsidRDefault="000B3CE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3887FB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DAE03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C407A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3CE7"/>
    <w:rsid w:val="000666E0"/>
    <w:rsid w:val="000B3CE7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1A00E9"/>
  <w15:chartTrackingRefBased/>
  <w15:docId w15:val="{60E32E64-FECB-4399-BA01-61D9F5C80A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B3CE7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  <w:overflowPunct/>
      <w:autoSpaceDE/>
      <w:autoSpaceDN/>
      <w:adjustRightInd/>
      <w:textAlignment w:val="auto"/>
    </w:pPr>
    <w:rPr>
      <w:rFonts w:asciiTheme="minorHAnsi" w:eastAsiaTheme="minorHAnsi" w:hAnsiTheme="minorHAnsi" w:cstheme="minorBidi"/>
      <w:sz w:val="22"/>
      <w:szCs w:val="22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4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2021-11-13T10:53:00Z</dcterms:created>
  <dcterms:modified xsi:type="dcterms:W3CDTF">2021-11-13T10:57:00Z</dcterms:modified>
</cp:coreProperties>
</file>