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DDD54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WANTELEY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1E08702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Surrey.</w:t>
      </w:r>
    </w:p>
    <w:p w14:paraId="1DA800A4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D4DCD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E811F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Mar.1404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in Surrey,</w:t>
      </w:r>
    </w:p>
    <w:p w14:paraId="117C5F53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Southwark, the subsidy granted to the King at the last Parliament.</w:t>
      </w:r>
    </w:p>
    <w:p w14:paraId="6B61BD8E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pp.251-4)</w:t>
      </w:r>
    </w:p>
    <w:p w14:paraId="1FB1D897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ED0D5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E22CB" w14:textId="77777777" w:rsidR="00691521" w:rsidRDefault="00691521" w:rsidP="00691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05CE4C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030AA" w14:textId="77777777" w:rsidR="00691521" w:rsidRDefault="00691521" w:rsidP="009139A6">
      <w:r>
        <w:separator/>
      </w:r>
    </w:p>
  </w:endnote>
  <w:endnote w:type="continuationSeparator" w:id="0">
    <w:p w14:paraId="58BB3F1F" w14:textId="77777777" w:rsidR="00691521" w:rsidRDefault="006915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C66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F1F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4E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0E00" w14:textId="77777777" w:rsidR="00691521" w:rsidRDefault="00691521" w:rsidP="009139A6">
      <w:r>
        <w:separator/>
      </w:r>
    </w:p>
  </w:footnote>
  <w:footnote w:type="continuationSeparator" w:id="0">
    <w:p w14:paraId="1AD6AB1E" w14:textId="77777777" w:rsidR="00691521" w:rsidRDefault="006915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95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CF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C5A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21"/>
    <w:rsid w:val="000666E0"/>
    <w:rsid w:val="002510B7"/>
    <w:rsid w:val="005C130B"/>
    <w:rsid w:val="0069152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B7C24"/>
  <w15:chartTrackingRefBased/>
  <w15:docId w15:val="{C372CF64-5805-47A3-827E-8F4B2DA8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2021-06-22T20:25:00Z</dcterms:created>
  <dcterms:modified xsi:type="dcterms:W3CDTF">2021-06-22T20:25:00Z</dcterms:modified>
</cp:coreProperties>
</file>