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216FC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WANTEFORD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368ACD8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</w:p>
    <w:p w14:paraId="41BBB881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</w:p>
    <w:p w14:paraId="59A20521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37AB9BC7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4D84047F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Kent, except </w:t>
      </w:r>
    </w:p>
    <w:p w14:paraId="5CAD68DB" w14:textId="77777777" w:rsidR="00EB5CCF" w:rsidRDefault="00EB5CCF" w:rsidP="00EB5CC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Canterbury,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039C88E8" w14:textId="77777777" w:rsidR="00EB5CCF" w:rsidRDefault="00EB5CCF" w:rsidP="00EB5CC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273CDC9D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</w:p>
    <w:p w14:paraId="64E82C94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</w:p>
    <w:p w14:paraId="3A0316C9" w14:textId="77777777" w:rsidR="00EB5CCF" w:rsidRDefault="00EB5CCF" w:rsidP="00EB5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70FCEA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8F584" w14:textId="77777777" w:rsidR="00EB5CCF" w:rsidRDefault="00EB5CCF" w:rsidP="009139A6">
      <w:r>
        <w:separator/>
      </w:r>
    </w:p>
  </w:endnote>
  <w:endnote w:type="continuationSeparator" w:id="0">
    <w:p w14:paraId="12BDAABB" w14:textId="77777777" w:rsidR="00EB5CCF" w:rsidRDefault="00EB5C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4BC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FF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56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AF87E" w14:textId="77777777" w:rsidR="00EB5CCF" w:rsidRDefault="00EB5CCF" w:rsidP="009139A6">
      <w:r>
        <w:separator/>
      </w:r>
    </w:p>
  </w:footnote>
  <w:footnote w:type="continuationSeparator" w:id="0">
    <w:p w14:paraId="6ADC0A0D" w14:textId="77777777" w:rsidR="00EB5CCF" w:rsidRDefault="00EB5C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0C9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DBA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58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C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5CC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8C9CD"/>
  <w15:chartTrackingRefBased/>
  <w15:docId w15:val="{21C3D5F2-8281-491E-AD09-9AA9AA87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CC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2022-01-16T21:15:00Z</dcterms:created>
  <dcterms:modified xsi:type="dcterms:W3CDTF">2022-01-16T21:15:00Z</dcterms:modified>
</cp:coreProperties>
</file>