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A427E" w14:textId="77777777" w:rsidR="00E47068" w:rsidRDefault="001461A2" w:rsidP="00C009D8">
      <w:pPr>
        <w:pStyle w:val="NoSpacing"/>
      </w:pPr>
      <w:r>
        <w:rPr>
          <w:u w:val="single"/>
        </w:rPr>
        <w:t>John WANSTEDE</w:t>
      </w:r>
      <w:r>
        <w:t xml:space="preserve">      (d.1439)</w:t>
      </w:r>
    </w:p>
    <w:p w14:paraId="0E8599F8" w14:textId="77777777" w:rsidR="001461A2" w:rsidRDefault="001461A2" w:rsidP="00C009D8">
      <w:pPr>
        <w:pStyle w:val="NoSpacing"/>
      </w:pPr>
    </w:p>
    <w:p w14:paraId="3670696E" w14:textId="77777777" w:rsidR="001461A2" w:rsidRDefault="001461A2" w:rsidP="00C009D8">
      <w:pPr>
        <w:pStyle w:val="NoSpacing"/>
      </w:pPr>
    </w:p>
    <w:p w14:paraId="11896C7E" w14:textId="77777777" w:rsidR="001461A2" w:rsidRDefault="001461A2" w:rsidP="00C009D8">
      <w:pPr>
        <w:pStyle w:val="NoSpacing"/>
      </w:pPr>
      <w:r>
        <w:t>Son: John(q.v.).  (</w:t>
      </w:r>
      <w:hyperlink r:id="rId6" w:history="1">
        <w:r w:rsidRPr="004D6684">
          <w:rPr>
            <w:rStyle w:val="Hyperlink"/>
          </w:rPr>
          <w:t>www.inquisitionspostmortem.ac.uk</w:t>
        </w:r>
      </w:hyperlink>
      <w:r>
        <w:t xml:space="preserve">  ref. eCIPM 25-243)</w:t>
      </w:r>
    </w:p>
    <w:p w14:paraId="6013D4D8" w14:textId="77777777" w:rsidR="001461A2" w:rsidRDefault="001461A2" w:rsidP="00C009D8">
      <w:pPr>
        <w:pStyle w:val="NoSpacing"/>
      </w:pPr>
    </w:p>
    <w:p w14:paraId="73D94FB6" w14:textId="77777777" w:rsidR="001461A2" w:rsidRDefault="001461A2" w:rsidP="00C009D8">
      <w:pPr>
        <w:pStyle w:val="NoSpacing"/>
      </w:pPr>
    </w:p>
    <w:p w14:paraId="72D3F2DF" w14:textId="77777777" w:rsidR="001461A2" w:rsidRDefault="001461A2" w:rsidP="00C009D8">
      <w:pPr>
        <w:pStyle w:val="NoSpacing"/>
      </w:pPr>
      <w:r>
        <w:t>31 Oct.1439</w:t>
      </w:r>
      <w:r>
        <w:tab/>
        <w:t>He died.  (ibid.)</w:t>
      </w:r>
    </w:p>
    <w:p w14:paraId="39A3CCE4" w14:textId="1D669739" w:rsidR="005A09AB" w:rsidRDefault="005A09AB" w:rsidP="00C009D8">
      <w:pPr>
        <w:pStyle w:val="NoSpacing"/>
      </w:pPr>
      <w:r>
        <w:t xml:space="preserve">  2 Nov.</w:t>
      </w:r>
      <w:r>
        <w:tab/>
        <w:t>Writ of diem clausit extremum to the Escheator of Hampshire.</w:t>
      </w:r>
    </w:p>
    <w:p w14:paraId="14745858" w14:textId="5562EC35" w:rsidR="005A09AB" w:rsidRDefault="005A09AB" w:rsidP="00C009D8">
      <w:pPr>
        <w:pStyle w:val="NoSpacing"/>
      </w:pPr>
      <w:r>
        <w:tab/>
      </w:r>
      <w:r>
        <w:tab/>
        <w:t>(C.F.R. 1437-45 p.103)</w:t>
      </w:r>
    </w:p>
    <w:p w14:paraId="48195BA8" w14:textId="77777777" w:rsidR="001461A2" w:rsidRDefault="001461A2" w:rsidP="00C009D8">
      <w:pPr>
        <w:pStyle w:val="NoSpacing"/>
      </w:pPr>
      <w:r>
        <w:t>20 Nov.</w:t>
      </w:r>
      <w:r>
        <w:tab/>
        <w:t>An inquest post mortem was held in Southwick, Hampshire, into the lands</w:t>
      </w:r>
    </w:p>
    <w:p w14:paraId="0FDE259C" w14:textId="6B70C553" w:rsidR="001461A2" w:rsidRDefault="001461A2" w:rsidP="00C009D8">
      <w:pPr>
        <w:pStyle w:val="NoSpacing"/>
      </w:pPr>
      <w:r>
        <w:tab/>
      </w:r>
      <w:r>
        <w:tab/>
        <w:t xml:space="preserve">he held.  </w:t>
      </w:r>
    </w:p>
    <w:p w14:paraId="51D43327" w14:textId="75F42A47" w:rsidR="005A09AB" w:rsidRDefault="005A09AB" w:rsidP="00C009D8">
      <w:pPr>
        <w:pStyle w:val="NoSpacing"/>
      </w:pPr>
      <w:r>
        <w:tab/>
      </w:r>
      <w:r>
        <w:tab/>
      </w:r>
      <w:r>
        <w:t>(</w:t>
      </w:r>
      <w:hyperlink r:id="rId7" w:history="1">
        <w:r w:rsidRPr="004D6684">
          <w:rPr>
            <w:rStyle w:val="Hyperlink"/>
          </w:rPr>
          <w:t>www.inquisitionspostmortem.ac.uk</w:t>
        </w:r>
      </w:hyperlink>
      <w:r>
        <w:t xml:space="preserve">  ref. eCIPM 25-243)</w:t>
      </w:r>
    </w:p>
    <w:p w14:paraId="58558286" w14:textId="77777777" w:rsidR="001461A2" w:rsidRDefault="001461A2" w:rsidP="00C009D8">
      <w:pPr>
        <w:pStyle w:val="NoSpacing"/>
      </w:pPr>
    </w:p>
    <w:p w14:paraId="637D3900" w14:textId="77777777" w:rsidR="001461A2" w:rsidRDefault="001461A2" w:rsidP="00C009D8">
      <w:pPr>
        <w:pStyle w:val="NoSpacing"/>
      </w:pPr>
    </w:p>
    <w:p w14:paraId="5600AB89" w14:textId="77777777" w:rsidR="001461A2" w:rsidRDefault="001461A2" w:rsidP="00C009D8">
      <w:pPr>
        <w:pStyle w:val="NoSpacing"/>
      </w:pPr>
      <w:r>
        <w:t>20 September 2015</w:t>
      </w:r>
    </w:p>
    <w:p w14:paraId="1AEC86C1" w14:textId="358C926A" w:rsidR="005A09AB" w:rsidRPr="001461A2" w:rsidRDefault="005A09AB" w:rsidP="00C009D8">
      <w:pPr>
        <w:pStyle w:val="NoSpacing"/>
      </w:pPr>
      <w:r>
        <w:t>29 June 2023</w:t>
      </w:r>
    </w:p>
    <w:sectPr w:rsidR="005A09AB" w:rsidRPr="001461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62F36" w14:textId="77777777" w:rsidR="001461A2" w:rsidRDefault="001461A2" w:rsidP="00920DE3">
      <w:pPr>
        <w:spacing w:after="0" w:line="240" w:lineRule="auto"/>
      </w:pPr>
      <w:r>
        <w:separator/>
      </w:r>
    </w:p>
  </w:endnote>
  <w:endnote w:type="continuationSeparator" w:id="0">
    <w:p w14:paraId="3B03F397" w14:textId="77777777" w:rsidR="001461A2" w:rsidRDefault="001461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3A42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6AD09" w14:textId="77777777" w:rsidR="00C009D8" w:rsidRPr="00C009D8" w:rsidRDefault="00C009D8">
    <w:pPr>
      <w:pStyle w:val="Footer"/>
    </w:pPr>
    <w:r>
      <w:t>Copyright I.S.Rogers 9 August 2013</w:t>
    </w:r>
  </w:p>
  <w:p w14:paraId="51D9177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655A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18E3E" w14:textId="77777777" w:rsidR="001461A2" w:rsidRDefault="001461A2" w:rsidP="00920DE3">
      <w:pPr>
        <w:spacing w:after="0" w:line="240" w:lineRule="auto"/>
      </w:pPr>
      <w:r>
        <w:separator/>
      </w:r>
    </w:p>
  </w:footnote>
  <w:footnote w:type="continuationSeparator" w:id="0">
    <w:p w14:paraId="3228FB76" w14:textId="77777777" w:rsidR="001461A2" w:rsidRDefault="001461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7A5B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665F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9A3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1A2"/>
    <w:rsid w:val="00120749"/>
    <w:rsid w:val="001461A2"/>
    <w:rsid w:val="005A09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7734E"/>
  <w15:docId w15:val="{8C022402-88CA-48E1-B0F9-F3056536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61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2015-09-20T20:13:00Z</dcterms:created>
  <dcterms:modified xsi:type="dcterms:W3CDTF">2023-06-29T16:33:00Z</dcterms:modified>
</cp:coreProperties>
</file>