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9A802" w14:textId="77777777" w:rsidR="00347B9D" w:rsidRDefault="00347B9D" w:rsidP="00347B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WANSTALL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fl.1476)</w:t>
      </w:r>
    </w:p>
    <w:p w14:paraId="768F4BA2" w14:textId="77777777" w:rsidR="00347B9D" w:rsidRDefault="00347B9D" w:rsidP="00347B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7255902B" w14:textId="77777777" w:rsidR="00347B9D" w:rsidRDefault="00347B9D" w:rsidP="00347B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88A773" w14:textId="77777777" w:rsidR="00347B9D" w:rsidRDefault="00347B9D" w:rsidP="00347B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08CBAEC" w14:textId="77777777" w:rsidR="00347B9D" w:rsidRDefault="00347B9D" w:rsidP="00347B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Aug.1476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1EBC8E7" w14:textId="77777777" w:rsidR="00347B9D" w:rsidRDefault="00347B9D" w:rsidP="00347B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</w:t>
        </w:r>
        <w:r>
          <w:rPr>
            <w:rStyle w:val="Hyperlink"/>
            <w:rFonts w:ascii="Times New Roman" w:hAnsi="Times New Roman" w:cs="Times New Roman"/>
            <w:sz w:val="24"/>
            <w:szCs w:val="24"/>
          </w:rPr>
          <w:t>W</w:t>
        </w:r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D86FF3C" w14:textId="77777777" w:rsidR="00347B9D" w:rsidRDefault="00347B9D" w:rsidP="00347B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EFA9F46" w14:textId="77777777" w:rsidR="00347B9D" w:rsidRDefault="00347B9D" w:rsidP="00347B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BD31A6" w14:textId="77777777" w:rsidR="00347B9D" w:rsidRDefault="00347B9D" w:rsidP="00347B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2002</w:t>
      </w:r>
    </w:p>
    <w:p w14:paraId="5EAFBA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14595" w14:textId="77777777" w:rsidR="00347B9D" w:rsidRDefault="00347B9D" w:rsidP="009139A6">
      <w:r>
        <w:separator/>
      </w:r>
    </w:p>
  </w:endnote>
  <w:endnote w:type="continuationSeparator" w:id="0">
    <w:p w14:paraId="21C5407A" w14:textId="77777777" w:rsidR="00347B9D" w:rsidRDefault="00347B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2BB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8DC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B8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3E54D" w14:textId="77777777" w:rsidR="00347B9D" w:rsidRDefault="00347B9D" w:rsidP="009139A6">
      <w:r>
        <w:separator/>
      </w:r>
    </w:p>
  </w:footnote>
  <w:footnote w:type="continuationSeparator" w:id="0">
    <w:p w14:paraId="51B3FD3E" w14:textId="77777777" w:rsidR="00347B9D" w:rsidRDefault="00347B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36B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D56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C2A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B9D"/>
    <w:rsid w:val="000666E0"/>
    <w:rsid w:val="002510B7"/>
    <w:rsid w:val="00347B9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6CAF"/>
  <w15:chartTrackingRefBased/>
  <w15:docId w15:val="{319D43BE-6693-4832-9C65-D303E587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47B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2022-07-16T18:31:00Z</dcterms:created>
  <dcterms:modified xsi:type="dcterms:W3CDTF">2022-07-16T18:32:00Z</dcterms:modified>
</cp:coreProperties>
</file>