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9407E" w14:textId="77777777" w:rsidR="00DE17A8" w:rsidRDefault="00DE17A8" w:rsidP="00DE17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WANSTALL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4E6BF146" w14:textId="77777777" w:rsidR="00DE17A8" w:rsidRDefault="00DE17A8" w:rsidP="00DE17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Scriptor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E13D98E" w14:textId="77777777" w:rsidR="00DE17A8" w:rsidRDefault="00DE17A8" w:rsidP="00DE17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8DEF3B" w14:textId="77777777" w:rsidR="00DE17A8" w:rsidRDefault="00DE17A8" w:rsidP="00DE17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1F91B0" w14:textId="77777777" w:rsidR="00DE17A8" w:rsidRDefault="00DE17A8" w:rsidP="00DE17A8">
      <w:pPr>
        <w:ind w:left="144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1406</w:t>
      </w:r>
      <w:r>
        <w:rPr>
          <w:rFonts w:ascii="Times New Roman" w:hAnsi="Times New Roman" w:cs="Times New Roman"/>
          <w:sz w:val="24"/>
          <w:szCs w:val="24"/>
        </w:rPr>
        <w:tab/>
        <w:t>He was active in London.</w:t>
      </w:r>
    </w:p>
    <w:p w14:paraId="0024CC1B" w14:textId="77777777" w:rsidR="00DE17A8" w:rsidRDefault="00DE17A8" w:rsidP="00DE17A8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p.200)</w:t>
      </w:r>
    </w:p>
    <w:p w14:paraId="1EB6E002" w14:textId="77777777" w:rsidR="00DE17A8" w:rsidRDefault="00DE17A8" w:rsidP="00DE17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BC690B" w14:textId="77777777" w:rsidR="00DE17A8" w:rsidRDefault="00DE17A8" w:rsidP="00DE17A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16BBB1" w14:textId="77777777" w:rsidR="00DE17A8" w:rsidRDefault="00DE17A8" w:rsidP="00DE17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4E46D8B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AF67B" w14:textId="77777777" w:rsidR="00DE17A8" w:rsidRDefault="00DE17A8" w:rsidP="009139A6">
      <w:r>
        <w:separator/>
      </w:r>
    </w:p>
  </w:endnote>
  <w:endnote w:type="continuationSeparator" w:id="0">
    <w:p w14:paraId="2B6BD1BA" w14:textId="77777777" w:rsidR="00DE17A8" w:rsidRDefault="00DE17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17D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084D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969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46AA1" w14:textId="77777777" w:rsidR="00DE17A8" w:rsidRDefault="00DE17A8" w:rsidP="009139A6">
      <w:r>
        <w:separator/>
      </w:r>
    </w:p>
  </w:footnote>
  <w:footnote w:type="continuationSeparator" w:id="0">
    <w:p w14:paraId="34727D63" w14:textId="77777777" w:rsidR="00DE17A8" w:rsidRDefault="00DE17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6F9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D4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49F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A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E17A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AF5DC"/>
  <w15:chartTrackingRefBased/>
  <w15:docId w15:val="{C68A8D4E-23C8-468C-96D1-756FD309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7A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2022-05-30T18:12:00Z</dcterms:created>
  <dcterms:modified xsi:type="dcterms:W3CDTF">2022-05-30T18:13:00Z</dcterms:modified>
</cp:coreProperties>
</file>