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34398" w14:textId="77777777" w:rsidR="007375F1" w:rsidRPr="004B279D" w:rsidRDefault="007375F1" w:rsidP="007375F1">
      <w:pPr>
        <w:pStyle w:val="NoSpacing"/>
      </w:pPr>
      <w:r w:rsidRPr="004B279D">
        <w:rPr>
          <w:u w:val="single"/>
        </w:rPr>
        <w:t>Simon WANNOK</w:t>
      </w:r>
      <w:r w:rsidRPr="004B279D">
        <w:t xml:space="preserve">   </w:t>
      </w:r>
      <w:proofErr w:type="gramStart"/>
      <w:r w:rsidRPr="004B279D">
        <w:t xml:space="preserve">   (</w:t>
      </w:r>
      <w:proofErr w:type="gramEnd"/>
      <w:r w:rsidRPr="004B279D">
        <w:t>fl.1408-1424)</w:t>
      </w:r>
    </w:p>
    <w:p w14:paraId="3964FCB4" w14:textId="77777777" w:rsidR="007375F1" w:rsidRPr="004B279D" w:rsidRDefault="007375F1" w:rsidP="007375F1">
      <w:pPr>
        <w:pStyle w:val="NoSpacing"/>
      </w:pPr>
    </w:p>
    <w:p w14:paraId="723F611A" w14:textId="77777777" w:rsidR="007375F1" w:rsidRPr="004B279D" w:rsidRDefault="007375F1" w:rsidP="007375F1">
      <w:pPr>
        <w:pStyle w:val="NoSpacing"/>
      </w:pPr>
    </w:p>
    <w:p w14:paraId="047D08E0" w14:textId="77777777" w:rsidR="007375F1" w:rsidRPr="004B279D" w:rsidRDefault="007375F1" w:rsidP="007375F1">
      <w:pPr>
        <w:pStyle w:val="NoSpacing"/>
      </w:pPr>
      <w:r w:rsidRPr="004B279D">
        <w:t xml:space="preserve">   ca.1408-24</w:t>
      </w:r>
      <w:r w:rsidRPr="004B279D">
        <w:tab/>
        <w:t>Clerk of the Peace for Sussex.</w:t>
      </w:r>
    </w:p>
    <w:p w14:paraId="4BCA388A" w14:textId="77777777" w:rsidR="007375F1" w:rsidRPr="004B279D" w:rsidRDefault="007375F1" w:rsidP="007375F1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27E7E4B2" w14:textId="77777777" w:rsidR="007375F1" w:rsidRPr="004B279D" w:rsidRDefault="007375F1" w:rsidP="007375F1">
      <w:pPr>
        <w:pStyle w:val="NoSpacing"/>
        <w:ind w:left="1440"/>
      </w:pPr>
      <w:r w:rsidRPr="004B279D">
        <w:t>Pub. by The Society of Clerks of the Peace of Counties and Clerks of County Councils,1961 p.169).</w:t>
      </w:r>
    </w:p>
    <w:p w14:paraId="063D3CFC" w14:textId="77777777" w:rsidR="007375F1" w:rsidRPr="004B279D" w:rsidRDefault="007375F1" w:rsidP="007375F1">
      <w:pPr>
        <w:pStyle w:val="NoSpacing"/>
      </w:pPr>
    </w:p>
    <w:p w14:paraId="76594B7D" w14:textId="77777777" w:rsidR="007375F1" w:rsidRPr="004B279D" w:rsidRDefault="007375F1" w:rsidP="007375F1">
      <w:pPr>
        <w:pStyle w:val="NoSpacing"/>
      </w:pPr>
    </w:p>
    <w:p w14:paraId="5AB1E03D" w14:textId="77777777" w:rsidR="007375F1" w:rsidRPr="004B279D" w:rsidRDefault="007375F1" w:rsidP="007375F1">
      <w:pPr>
        <w:pStyle w:val="NoSpacing"/>
      </w:pPr>
      <w:r w:rsidRPr="004B279D">
        <w:t>18 October 2018</w:t>
      </w:r>
    </w:p>
    <w:p w14:paraId="637B3959" w14:textId="77777777" w:rsidR="006B2F86" w:rsidRPr="00E71FC3" w:rsidRDefault="007375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8F83E" w14:textId="77777777" w:rsidR="007375F1" w:rsidRDefault="007375F1" w:rsidP="00E71FC3">
      <w:r>
        <w:separator/>
      </w:r>
    </w:p>
  </w:endnote>
  <w:endnote w:type="continuationSeparator" w:id="0">
    <w:p w14:paraId="633C99DF" w14:textId="77777777" w:rsidR="007375F1" w:rsidRDefault="007375F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7FD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3F4C3" w14:textId="77777777" w:rsidR="007375F1" w:rsidRDefault="007375F1" w:rsidP="00E71FC3">
      <w:r>
        <w:separator/>
      </w:r>
    </w:p>
  </w:footnote>
  <w:footnote w:type="continuationSeparator" w:id="0">
    <w:p w14:paraId="09EF01AF" w14:textId="77777777" w:rsidR="007375F1" w:rsidRDefault="007375F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5F1"/>
    <w:rsid w:val="001A7C09"/>
    <w:rsid w:val="00577BD5"/>
    <w:rsid w:val="00656CBA"/>
    <w:rsid w:val="006A1F77"/>
    <w:rsid w:val="00733BE7"/>
    <w:rsid w:val="007375F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CFB7E"/>
  <w15:chartTrackingRefBased/>
  <w15:docId w15:val="{41DCC62A-C935-4DB0-A01A-CB58306ED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5F1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2018-12-19T21:14:00Z</dcterms:created>
  <dcterms:modified xsi:type="dcterms:W3CDTF">2018-12-19T21:15:00Z</dcterms:modified>
</cp:coreProperties>
</file>