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C2CBA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23AC83E2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Cutler.</w:t>
      </w:r>
    </w:p>
    <w:p w14:paraId="2C4C444D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E51797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C6B89F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Nunwykthornes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59A59183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FCC420E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0EE968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1CF7D9" w14:textId="77777777" w:rsidR="00A14BB9" w:rsidRDefault="00A14BB9" w:rsidP="00A14B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7E5E9A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6A54B" w14:textId="77777777" w:rsidR="00A14BB9" w:rsidRDefault="00A14BB9" w:rsidP="009139A6">
      <w:r>
        <w:separator/>
      </w:r>
    </w:p>
  </w:endnote>
  <w:endnote w:type="continuationSeparator" w:id="0">
    <w:p w14:paraId="05508B79" w14:textId="77777777" w:rsidR="00A14BB9" w:rsidRDefault="00A14B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39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B4B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B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2D5E" w14:textId="77777777" w:rsidR="00A14BB9" w:rsidRDefault="00A14BB9" w:rsidP="009139A6">
      <w:r>
        <w:separator/>
      </w:r>
    </w:p>
  </w:footnote>
  <w:footnote w:type="continuationSeparator" w:id="0">
    <w:p w14:paraId="3D537F00" w14:textId="77777777" w:rsidR="00A14BB9" w:rsidRDefault="00A14B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58F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EF5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22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B9"/>
    <w:rsid w:val="000666E0"/>
    <w:rsid w:val="002510B7"/>
    <w:rsid w:val="005C130B"/>
    <w:rsid w:val="00826F5C"/>
    <w:rsid w:val="009139A6"/>
    <w:rsid w:val="009448BB"/>
    <w:rsid w:val="00A14BB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48A7"/>
  <w15:chartTrackingRefBased/>
  <w15:docId w15:val="{7BA11F21-6CE4-4751-AD49-A13C20EE6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4B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2022-07-24T15:39:00Z</dcterms:created>
  <dcterms:modified xsi:type="dcterms:W3CDTF">2022-07-24T15:41:00Z</dcterms:modified>
</cp:coreProperties>
</file>