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E529F" w14:textId="5B010E89" w:rsidR="001C4A12" w:rsidRDefault="001C4A12" w:rsidP="001C4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Archibald WANLES</w:t>
      </w:r>
      <w:r w:rsidR="003E4B7D">
        <w:rPr>
          <w:rFonts w:ascii="Times New Roman" w:hAnsi="Times New Roman" w:cs="Times New Roman"/>
          <w:sz w:val="24"/>
          <w:szCs w:val="24"/>
          <w:u w:val="single"/>
        </w:rPr>
        <w:t xml:space="preserve"> (?WAULES)</w:t>
      </w:r>
      <w:r>
        <w:rPr>
          <w:rFonts w:ascii="Times New Roman" w:hAnsi="Times New Roman" w:cs="Times New Roman"/>
          <w:sz w:val="24"/>
          <w:szCs w:val="24"/>
        </w:rPr>
        <w:t xml:space="preserve">        (fl.1494)</w:t>
      </w:r>
    </w:p>
    <w:p w14:paraId="3534617F" w14:textId="2192CA1F" w:rsidR="001C4A12" w:rsidRDefault="001C4A12" w:rsidP="001C4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r w:rsidR="00414070">
        <w:rPr>
          <w:rFonts w:ascii="Times New Roman" w:hAnsi="Times New Roman" w:cs="Times New Roman"/>
          <w:sz w:val="24"/>
          <w:szCs w:val="24"/>
        </w:rPr>
        <w:t>Apprentice cutler.</w:t>
      </w:r>
    </w:p>
    <w:p w14:paraId="358D26C5" w14:textId="77777777" w:rsidR="001C4A12" w:rsidRDefault="001C4A12" w:rsidP="001C4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15210C" w14:textId="77777777" w:rsidR="001C4A12" w:rsidRDefault="001C4A12" w:rsidP="001C4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175CA" w14:textId="77777777" w:rsidR="001C4A12" w:rsidRDefault="001C4A12" w:rsidP="001C4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1494</w:t>
      </w:r>
      <w:r>
        <w:rPr>
          <w:rFonts w:ascii="Times New Roman" w:hAnsi="Times New Roman" w:cs="Times New Roman"/>
          <w:sz w:val="24"/>
          <w:szCs w:val="24"/>
        </w:rPr>
        <w:tab/>
        <w:t>He became apprenticed to Edmund Mannyng, cutler(q.v.).</w:t>
      </w:r>
    </w:p>
    <w:p w14:paraId="3930BB93" w14:textId="77777777" w:rsidR="001C4A12" w:rsidRDefault="001C4A12" w:rsidP="001C4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1D98C42E" w14:textId="77777777" w:rsidR="001C4A12" w:rsidRDefault="001C4A12" w:rsidP="001C4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AAE105" w14:textId="77777777" w:rsidR="001C4A12" w:rsidRDefault="001C4A12" w:rsidP="001C4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873B29" w14:textId="77777777" w:rsidR="001C4A12" w:rsidRDefault="001C4A12" w:rsidP="001C4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2022</w:t>
      </w:r>
    </w:p>
    <w:p w14:paraId="4F5A03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36696" w14:textId="77777777" w:rsidR="00435AC1" w:rsidRDefault="00435AC1" w:rsidP="009139A6">
      <w:r>
        <w:separator/>
      </w:r>
    </w:p>
  </w:endnote>
  <w:endnote w:type="continuationSeparator" w:id="0">
    <w:p w14:paraId="573432D7" w14:textId="77777777" w:rsidR="00435AC1" w:rsidRDefault="00435A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BE2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01A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487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980F" w14:textId="77777777" w:rsidR="00435AC1" w:rsidRDefault="00435AC1" w:rsidP="009139A6">
      <w:r>
        <w:separator/>
      </w:r>
    </w:p>
  </w:footnote>
  <w:footnote w:type="continuationSeparator" w:id="0">
    <w:p w14:paraId="12F1A396" w14:textId="77777777" w:rsidR="00435AC1" w:rsidRDefault="00435A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08A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38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DDF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A12"/>
    <w:rsid w:val="000666E0"/>
    <w:rsid w:val="001C4A12"/>
    <w:rsid w:val="002510B7"/>
    <w:rsid w:val="003E4B7D"/>
    <w:rsid w:val="00414070"/>
    <w:rsid w:val="00435AC1"/>
    <w:rsid w:val="005C130B"/>
    <w:rsid w:val="00767E4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C845F"/>
  <w15:chartTrackingRefBased/>
  <w15:docId w15:val="{2A6364DF-56A2-4EFF-9C21-8BD15B79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2022-08-04T09:12:00Z</dcterms:created>
  <dcterms:modified xsi:type="dcterms:W3CDTF">2023-03-10T09:25:00Z</dcterms:modified>
</cp:coreProperties>
</file>