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A9FC24" w14:textId="77777777" w:rsidR="00481F54" w:rsidRDefault="00481F54" w:rsidP="00481F54">
      <w:pPr>
        <w:pStyle w:val="NoSpacing"/>
      </w:pPr>
      <w:proofErr w:type="spellStart"/>
      <w:r>
        <w:rPr>
          <w:u w:val="single"/>
        </w:rPr>
        <w:t>Dr.Thomas</w:t>
      </w:r>
      <w:proofErr w:type="spellEnd"/>
      <w:r>
        <w:rPr>
          <w:u w:val="single"/>
        </w:rPr>
        <w:t xml:space="preserve"> WANHOP</w:t>
      </w:r>
      <w:r>
        <w:t xml:space="preserve">      </w:t>
      </w:r>
      <w:r>
        <w:t>(fl.1477)</w:t>
      </w:r>
    </w:p>
    <w:p w14:paraId="243ADA94" w14:textId="2B66DE40" w:rsidR="00481F54" w:rsidRDefault="00481F54" w:rsidP="00481F54">
      <w:pPr>
        <w:pStyle w:val="NoSpacing"/>
      </w:pPr>
      <w:r>
        <w:t xml:space="preserve">Monk of </w:t>
      </w:r>
      <w:proofErr w:type="spellStart"/>
      <w:r>
        <w:t>St.Mary’s</w:t>
      </w:r>
      <w:proofErr w:type="spellEnd"/>
      <w:r>
        <w:t>, York.</w:t>
      </w:r>
    </w:p>
    <w:p w14:paraId="00E03005" w14:textId="77777777" w:rsidR="00481F54" w:rsidRDefault="00481F54" w:rsidP="00481F54">
      <w:pPr>
        <w:pStyle w:val="NoSpacing"/>
      </w:pPr>
    </w:p>
    <w:p w14:paraId="339ED189" w14:textId="77777777" w:rsidR="00481F54" w:rsidRDefault="00481F54" w:rsidP="00481F54">
      <w:pPr>
        <w:pStyle w:val="NoSpacing"/>
      </w:pPr>
    </w:p>
    <w:p w14:paraId="6ED94491" w14:textId="1BDEEE35" w:rsidR="00481F54" w:rsidRDefault="00481F54" w:rsidP="00481F54">
      <w:pPr>
        <w:pStyle w:val="NoSpacing"/>
      </w:pPr>
      <w:r>
        <w:t xml:space="preserve">20 </w:t>
      </w:r>
      <w:r>
        <w:t>Dec</w:t>
      </w:r>
      <w:r>
        <w:t>.1477</w:t>
      </w:r>
      <w:r>
        <w:tab/>
        <w:t xml:space="preserve">He was ordained </w:t>
      </w:r>
      <w:r>
        <w:t>priest</w:t>
      </w:r>
      <w:r>
        <w:t xml:space="preserve"> in the conventual church of </w:t>
      </w:r>
      <w:r>
        <w:t>Holy Trinity</w:t>
      </w:r>
      <w:r>
        <w:t xml:space="preserve"> in</w:t>
      </w:r>
    </w:p>
    <w:p w14:paraId="2028652D" w14:textId="77777777" w:rsidR="00481F54" w:rsidRDefault="00481F54" w:rsidP="00481F54">
      <w:pPr>
        <w:pStyle w:val="NoSpacing"/>
      </w:pPr>
      <w:r>
        <w:tab/>
      </w:r>
      <w:r>
        <w:tab/>
        <w:t>York, by William Egremont, Bishop of Dromore(q.v.).</w:t>
      </w:r>
    </w:p>
    <w:p w14:paraId="0EC58199" w14:textId="71DC9134" w:rsidR="006B2F86" w:rsidRDefault="00481F54" w:rsidP="00481F54">
      <w:pPr>
        <w:pStyle w:val="NoSpacing"/>
      </w:pPr>
      <w:r>
        <w:tab/>
      </w:r>
      <w:r>
        <w:tab/>
        <w:t>(“York Clergy Ordinations 1475-1500” ed. David M. Smith p.31)</w:t>
      </w:r>
    </w:p>
    <w:p w14:paraId="35BB6A9B" w14:textId="71F599BE" w:rsidR="00481F54" w:rsidRDefault="00481F54" w:rsidP="00481F54">
      <w:pPr>
        <w:pStyle w:val="NoSpacing"/>
      </w:pPr>
    </w:p>
    <w:p w14:paraId="7617FB44" w14:textId="110F599D" w:rsidR="00481F54" w:rsidRDefault="00481F54" w:rsidP="00481F54">
      <w:pPr>
        <w:pStyle w:val="NoSpacing"/>
      </w:pPr>
    </w:p>
    <w:p w14:paraId="14EDA3E5" w14:textId="77B2872D" w:rsidR="00481F54" w:rsidRPr="00481F54" w:rsidRDefault="00481F54" w:rsidP="00481F54">
      <w:pPr>
        <w:pStyle w:val="NoSpacing"/>
      </w:pPr>
      <w:r>
        <w:t>3 December 2019</w:t>
      </w:r>
      <w:bookmarkStart w:id="0" w:name="_GoBack"/>
      <w:bookmarkEnd w:id="0"/>
    </w:p>
    <w:sectPr w:rsidR="00481F54" w:rsidRPr="00481F54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E864E67" w14:textId="77777777" w:rsidR="00481F54" w:rsidRDefault="00481F54" w:rsidP="00E71FC3">
      <w:pPr>
        <w:spacing w:after="0" w:line="240" w:lineRule="auto"/>
      </w:pPr>
      <w:r>
        <w:separator/>
      </w:r>
    </w:p>
  </w:endnote>
  <w:endnote w:type="continuationSeparator" w:id="0">
    <w:p w14:paraId="3B8F525E" w14:textId="77777777" w:rsidR="00481F54" w:rsidRDefault="00481F5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A0A3E9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A09833A" w14:textId="77777777" w:rsidR="00481F54" w:rsidRDefault="00481F54" w:rsidP="00E71FC3">
      <w:pPr>
        <w:spacing w:after="0" w:line="240" w:lineRule="auto"/>
      </w:pPr>
      <w:r>
        <w:separator/>
      </w:r>
    </w:p>
  </w:footnote>
  <w:footnote w:type="continuationSeparator" w:id="0">
    <w:p w14:paraId="0A85241C" w14:textId="77777777" w:rsidR="00481F54" w:rsidRDefault="00481F5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1F54"/>
    <w:rsid w:val="001A7C09"/>
    <w:rsid w:val="00481F54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4A4CCD"/>
  <w15:chartTrackingRefBased/>
  <w15:docId w15:val="{3F4C8A3C-72FC-4321-9B1F-A9ABEA256A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5</TotalTime>
  <Pages>1</Pages>
  <Words>40</Words>
  <Characters>234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2019-12-03T09:54:00Z</dcterms:created>
  <dcterms:modified xsi:type="dcterms:W3CDTF">2019-12-03T09:59:00Z</dcterms:modified>
</cp:coreProperties>
</file>