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DA2D7" w14:textId="77777777" w:rsidR="00833C87" w:rsidRDefault="00833C87" w:rsidP="00833C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WANGFORD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fl.1453)</w:t>
      </w:r>
    </w:p>
    <w:p w14:paraId="41CCC4FB" w14:textId="77777777" w:rsidR="00833C87" w:rsidRDefault="00833C87" w:rsidP="00833C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Gentleman.</w:t>
      </w:r>
    </w:p>
    <w:p w14:paraId="67ADB7D5" w14:textId="77777777" w:rsidR="00833C87" w:rsidRDefault="00833C87" w:rsidP="00833C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7260BD" w14:textId="77777777" w:rsidR="00833C87" w:rsidRDefault="00833C87" w:rsidP="00833C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F5FDE3" w14:textId="77777777" w:rsidR="00833C87" w:rsidRDefault="00833C87" w:rsidP="00833C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1453</w:t>
      </w:r>
      <w:r>
        <w:rPr>
          <w:rFonts w:ascii="Times New Roman" w:hAnsi="Times New Roman" w:cs="Times New Roman"/>
          <w:sz w:val="24"/>
          <w:szCs w:val="24"/>
        </w:rPr>
        <w:tab/>
        <w:t xml:space="preserve">He, Margaret </w:t>
      </w:r>
      <w:proofErr w:type="spellStart"/>
      <w:r>
        <w:rPr>
          <w:rFonts w:ascii="Times New Roman" w:hAnsi="Times New Roman" w:cs="Times New Roman"/>
          <w:sz w:val="24"/>
          <w:szCs w:val="24"/>
        </w:rPr>
        <w:t>Clyfton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Benworth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</w:t>
      </w:r>
    </w:p>
    <w:p w14:paraId="7C19D563" w14:textId="77777777" w:rsidR="00833C87" w:rsidRDefault="00833C87" w:rsidP="00833C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hosteler(q.v.), as the executors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Clyfton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061C34B3" w14:textId="77777777" w:rsidR="00833C87" w:rsidRDefault="00833C87" w:rsidP="00833C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made a plaint of debt against Reginald Neel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031E62B7" w14:textId="77777777" w:rsidR="00833C87" w:rsidRDefault="00833C87" w:rsidP="00833C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Byrche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Manchester(q.v.),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Caryngton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Altrincham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3FBDB5FC" w14:textId="77777777" w:rsidR="00833C87" w:rsidRDefault="00833C87" w:rsidP="00833C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Cheshire(q.v.),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Hesky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Radbourne, Derbyshire(q.v.).</w:t>
      </w:r>
    </w:p>
    <w:p w14:paraId="6BFB6488" w14:textId="77777777" w:rsidR="00833C87" w:rsidRDefault="00833C87" w:rsidP="00833C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56676E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https://waalt.uh.edu/index.php/CP40/768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64C9A09" w14:textId="77777777" w:rsidR="00833C87" w:rsidRDefault="00833C87" w:rsidP="00833C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BE2302" w14:textId="77777777" w:rsidR="00833C87" w:rsidRDefault="00833C87" w:rsidP="00833C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51F878" w14:textId="77777777" w:rsidR="00833C87" w:rsidRDefault="00833C87" w:rsidP="00833C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May 2022</w:t>
      </w:r>
    </w:p>
    <w:p w14:paraId="62FBDAF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86FBC" w14:textId="77777777" w:rsidR="00833C87" w:rsidRDefault="00833C87" w:rsidP="009139A6">
      <w:r>
        <w:separator/>
      </w:r>
    </w:p>
  </w:endnote>
  <w:endnote w:type="continuationSeparator" w:id="0">
    <w:p w14:paraId="4D5E51AC" w14:textId="77777777" w:rsidR="00833C87" w:rsidRDefault="00833C8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D61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D6E9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854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CD00F" w14:textId="77777777" w:rsidR="00833C87" w:rsidRDefault="00833C87" w:rsidP="009139A6">
      <w:r>
        <w:separator/>
      </w:r>
    </w:p>
  </w:footnote>
  <w:footnote w:type="continuationSeparator" w:id="0">
    <w:p w14:paraId="2A5631B2" w14:textId="77777777" w:rsidR="00833C87" w:rsidRDefault="00833C8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B6D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EAA8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167A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C87"/>
    <w:rsid w:val="000666E0"/>
    <w:rsid w:val="002510B7"/>
    <w:rsid w:val="005C130B"/>
    <w:rsid w:val="00826F5C"/>
    <w:rsid w:val="00833C87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60BE2"/>
  <w15:chartTrackingRefBased/>
  <w15:docId w15:val="{B5E02195-771C-4AB9-89BF-9644EE8A6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33C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6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2022-05-24T11:06:00Z</dcterms:created>
  <dcterms:modified xsi:type="dcterms:W3CDTF">2022-05-24T11:06:00Z</dcterms:modified>
</cp:coreProperties>
</file>