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A887E" w14:textId="6E4299F6" w:rsidR="006B2F86" w:rsidRDefault="007F6F28" w:rsidP="00E71FC3">
      <w:pPr>
        <w:pStyle w:val="NoSpacing"/>
      </w:pPr>
      <w:r>
        <w:rPr>
          <w:u w:val="single"/>
        </w:rPr>
        <w:t>William WANGFORD</w:t>
      </w:r>
      <w:r>
        <w:t xml:space="preserve">    </w:t>
      </w:r>
      <w:proofErr w:type="gramStart"/>
      <w:r>
        <w:t xml:space="preserve">   (</w:t>
      </w:r>
      <w:proofErr w:type="gramEnd"/>
      <w:r>
        <w:t>fl.1447)</w:t>
      </w:r>
    </w:p>
    <w:p w14:paraId="0C1951C1" w14:textId="4262156E" w:rsidR="007F6F28" w:rsidRDefault="007F6F28" w:rsidP="00E71FC3">
      <w:pPr>
        <w:pStyle w:val="NoSpacing"/>
      </w:pPr>
    </w:p>
    <w:p w14:paraId="47DCFF44" w14:textId="0439B989" w:rsidR="007F6F28" w:rsidRDefault="007F6F28" w:rsidP="00E71FC3">
      <w:pPr>
        <w:pStyle w:val="NoSpacing"/>
      </w:pPr>
    </w:p>
    <w:p w14:paraId="358F6A7A" w14:textId="35039EEA" w:rsidR="007F6F28" w:rsidRDefault="007F6F28" w:rsidP="00E71FC3">
      <w:pPr>
        <w:pStyle w:val="NoSpacing"/>
      </w:pPr>
      <w:r>
        <w:t xml:space="preserve">  2 Mar.1447</w:t>
      </w:r>
      <w:r>
        <w:tab/>
        <w:t xml:space="preserve">John </w:t>
      </w:r>
      <w:proofErr w:type="spellStart"/>
      <w:r>
        <w:t>Trevylian</w:t>
      </w:r>
      <w:proofErr w:type="spellEnd"/>
      <w:r>
        <w:t xml:space="preserve">(q.v.) and Thomas </w:t>
      </w:r>
      <w:proofErr w:type="spellStart"/>
      <w:r>
        <w:t>Bodulgate</w:t>
      </w:r>
      <w:proofErr w:type="spellEnd"/>
      <w:r>
        <w:t>(q.v.) forcibly expelled him,</w:t>
      </w:r>
    </w:p>
    <w:p w14:paraId="66F4484E" w14:textId="72341082" w:rsidR="007F6F28" w:rsidRDefault="007F6F28" w:rsidP="00E71FC3">
      <w:pPr>
        <w:pStyle w:val="NoSpacing"/>
      </w:pPr>
      <w:r>
        <w:tab/>
      </w:r>
      <w:r>
        <w:tab/>
        <w:t xml:space="preserve">William </w:t>
      </w:r>
      <w:proofErr w:type="spellStart"/>
      <w:r>
        <w:t>Ludlowe</w:t>
      </w:r>
      <w:proofErr w:type="spellEnd"/>
      <w:r>
        <w:t xml:space="preserve">(q.v.) and Stephen </w:t>
      </w:r>
      <w:proofErr w:type="spellStart"/>
      <w:r>
        <w:t>Wymbyssh</w:t>
      </w:r>
      <w:proofErr w:type="spellEnd"/>
      <w:r>
        <w:t>(q.v.) from the manor and</w:t>
      </w:r>
    </w:p>
    <w:p w14:paraId="1FABCFDD" w14:textId="02EC9D1F" w:rsidR="007F6F28" w:rsidRDefault="007F6F28" w:rsidP="007F6F28">
      <w:pPr>
        <w:pStyle w:val="NoSpacing"/>
      </w:pPr>
      <w:r>
        <w:tab/>
      </w:r>
      <w:r>
        <w:tab/>
        <w:t xml:space="preserve">castle of Stone, Kent.  </w:t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hyperlink r:id="rId6" w:history="1">
        <w:r>
          <w:rPr>
            <w:rStyle w:val="Hyperlink"/>
          </w:rPr>
          <w:t>http://www.kentarchaeology.org.uk/Research/Pub/KRV/18/5/248.htm</w:t>
        </w:r>
      </w:hyperlink>
      <w:r>
        <w:t>)</w:t>
      </w:r>
    </w:p>
    <w:p w14:paraId="1D521A45" w14:textId="77777777" w:rsidR="007F6F28" w:rsidRDefault="007F6F28" w:rsidP="007F6F28">
      <w:pPr>
        <w:pStyle w:val="NoSpacing"/>
      </w:pPr>
    </w:p>
    <w:p w14:paraId="71C67964" w14:textId="77777777" w:rsidR="007F6F28" w:rsidRDefault="007F6F28" w:rsidP="007F6F28">
      <w:pPr>
        <w:pStyle w:val="NoSpacing"/>
      </w:pPr>
    </w:p>
    <w:p w14:paraId="7131CA9D" w14:textId="662BF799" w:rsidR="007F6F28" w:rsidRPr="007F6F28" w:rsidRDefault="007F6F28" w:rsidP="007F6F28">
      <w:pPr>
        <w:pStyle w:val="NoSpacing"/>
      </w:pPr>
      <w:r>
        <w:t>11 March 2018</w:t>
      </w:r>
    </w:p>
    <w:sectPr w:rsidR="007F6F28" w:rsidRPr="007F6F2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0731D" w14:textId="77777777" w:rsidR="007F6F28" w:rsidRDefault="007F6F28" w:rsidP="00E71FC3">
      <w:pPr>
        <w:spacing w:after="0" w:line="240" w:lineRule="auto"/>
      </w:pPr>
      <w:r>
        <w:separator/>
      </w:r>
    </w:p>
  </w:endnote>
  <w:endnote w:type="continuationSeparator" w:id="0">
    <w:p w14:paraId="31F22A46" w14:textId="77777777" w:rsidR="007F6F28" w:rsidRDefault="007F6F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E0F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30664" w14:textId="77777777" w:rsidR="007F6F28" w:rsidRDefault="007F6F28" w:rsidP="00E71FC3">
      <w:pPr>
        <w:spacing w:after="0" w:line="240" w:lineRule="auto"/>
      </w:pPr>
      <w:r>
        <w:separator/>
      </w:r>
    </w:p>
  </w:footnote>
  <w:footnote w:type="continuationSeparator" w:id="0">
    <w:p w14:paraId="70D41AC8" w14:textId="77777777" w:rsidR="007F6F28" w:rsidRDefault="007F6F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28"/>
    <w:rsid w:val="001A7C09"/>
    <w:rsid w:val="00577BD5"/>
    <w:rsid w:val="00656CBA"/>
    <w:rsid w:val="006A1F77"/>
    <w:rsid w:val="00733BE7"/>
    <w:rsid w:val="007F6F2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FE6E6"/>
  <w15:chartTrackingRefBased/>
  <w15:docId w15:val="{5D07AB90-C532-4AC5-9F60-8CD1188F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7F6F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8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18/5/248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2018-03-11T18:13:00Z</dcterms:created>
  <dcterms:modified xsi:type="dcterms:W3CDTF">2018-03-11T18:17:00Z</dcterms:modified>
</cp:coreProperties>
</file>