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160B7" w14:textId="77777777" w:rsidR="00AA7C21" w:rsidRDefault="00AA7C21" w:rsidP="00AA7C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WANGFORD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7EF8396C" w14:textId="77777777" w:rsidR="00AA7C21" w:rsidRDefault="00AA7C21" w:rsidP="00AA7C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Thetford, Norfolk. Mercer.</w:t>
      </w:r>
    </w:p>
    <w:p w14:paraId="13BFE87C" w14:textId="77777777" w:rsidR="00AA7C21" w:rsidRDefault="00AA7C21" w:rsidP="00AA7C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46A773" w14:textId="77777777" w:rsidR="00AA7C21" w:rsidRDefault="00AA7C21" w:rsidP="00AA7C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92CEC7" w14:textId="77777777" w:rsidR="00AA7C21" w:rsidRDefault="00AA7C21" w:rsidP="00AA7C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Wythed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Thaxted, Essex(q.v.), and Adam Benet of Bury </w:t>
      </w:r>
    </w:p>
    <w:p w14:paraId="4C1386A1" w14:textId="77777777" w:rsidR="00AA7C21" w:rsidRDefault="00AA7C21" w:rsidP="00AA7C21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brought a plaint of debt against him.</w:t>
      </w:r>
    </w:p>
    <w:p w14:paraId="24209C44" w14:textId="77777777" w:rsidR="00AA7C21" w:rsidRPr="0092221E" w:rsidRDefault="00AA7C21" w:rsidP="00AA7C21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17A503" w14:textId="77777777" w:rsidR="00AA7C21" w:rsidRDefault="00AA7C21" w:rsidP="00AA7C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022226E" w14:textId="77777777" w:rsidR="00AA7C21" w:rsidRDefault="00AA7C21" w:rsidP="00AA7C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88FB499" w14:textId="77777777" w:rsidR="00AA7C21" w:rsidRDefault="00AA7C21" w:rsidP="00AA7C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2022</w:t>
      </w:r>
    </w:p>
    <w:p w14:paraId="27D7A21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5B60C" w14:textId="77777777" w:rsidR="00AA7C21" w:rsidRDefault="00AA7C21" w:rsidP="009139A6">
      <w:r>
        <w:separator/>
      </w:r>
    </w:p>
  </w:endnote>
  <w:endnote w:type="continuationSeparator" w:id="0">
    <w:p w14:paraId="151216F3" w14:textId="77777777" w:rsidR="00AA7C21" w:rsidRDefault="00AA7C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DEB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892E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1B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16602" w14:textId="77777777" w:rsidR="00AA7C21" w:rsidRDefault="00AA7C21" w:rsidP="009139A6">
      <w:r>
        <w:separator/>
      </w:r>
    </w:p>
  </w:footnote>
  <w:footnote w:type="continuationSeparator" w:id="0">
    <w:p w14:paraId="4D727A95" w14:textId="77777777" w:rsidR="00AA7C21" w:rsidRDefault="00AA7C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682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5E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BB9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C21"/>
    <w:rsid w:val="000666E0"/>
    <w:rsid w:val="002510B7"/>
    <w:rsid w:val="005C130B"/>
    <w:rsid w:val="00826F5C"/>
    <w:rsid w:val="009139A6"/>
    <w:rsid w:val="009448BB"/>
    <w:rsid w:val="00A3176C"/>
    <w:rsid w:val="00AA7C21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BD400"/>
  <w15:chartTrackingRefBased/>
  <w15:docId w15:val="{A4B3FE37-6263-4064-9542-30038AB28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A7C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2022-07-25T09:44:00Z</dcterms:created>
  <dcterms:modified xsi:type="dcterms:W3CDTF">2022-07-25T09:45:00Z</dcterms:modified>
</cp:coreProperties>
</file>