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434E73" w14:textId="77777777" w:rsidR="00BA6A7F" w:rsidRDefault="00BA6A7F" w:rsidP="00BA6A7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WANGFORD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fl.1415)</w:t>
      </w:r>
    </w:p>
    <w:p w14:paraId="70257B20" w14:textId="77777777" w:rsidR="00BA6A7F" w:rsidRDefault="00BA6A7F" w:rsidP="00BA6A7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Thaxted, Essex. Mercer.</w:t>
      </w:r>
    </w:p>
    <w:p w14:paraId="68F1634C" w14:textId="77777777" w:rsidR="00BA6A7F" w:rsidRDefault="00BA6A7F" w:rsidP="00BA6A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7B5160" w14:textId="77777777" w:rsidR="00BA6A7F" w:rsidRDefault="00BA6A7F" w:rsidP="00BA6A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ED7F88" w14:textId="77777777" w:rsidR="00BA6A7F" w:rsidRDefault="00BA6A7F" w:rsidP="00BA6A7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1415</w:t>
      </w:r>
      <w:r>
        <w:rPr>
          <w:rFonts w:ascii="Times New Roman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Bakere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Thaxted(q.v.) made a plaint of trespass, killing an animal</w:t>
      </w:r>
    </w:p>
    <w:p w14:paraId="1A424BF7" w14:textId="77777777" w:rsidR="00BA6A7F" w:rsidRDefault="00BA6A7F" w:rsidP="00BA6A7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abduction against him,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Whaterynche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Shaldeford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</w:t>
      </w:r>
    </w:p>
    <w:p w14:paraId="7C69081C" w14:textId="77777777" w:rsidR="00BA6A7F" w:rsidRDefault="00BA6A7F" w:rsidP="00BA6A7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William Hyde of Thaxted, cutler(q.v.).</w:t>
      </w:r>
    </w:p>
    <w:p w14:paraId="64692204" w14:textId="77777777" w:rsidR="00BA6A7F" w:rsidRDefault="00BA6A7F" w:rsidP="00BA6A7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A85632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https://waalt.uh.edu/index.php/CP40/618:_A-J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04AD96F" w14:textId="77777777" w:rsidR="00BA6A7F" w:rsidRDefault="00BA6A7F" w:rsidP="00BA6A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8432F8" w14:textId="77777777" w:rsidR="00BA6A7F" w:rsidRDefault="00BA6A7F" w:rsidP="00BA6A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A41E0C" w14:textId="77777777" w:rsidR="00BA6A7F" w:rsidRDefault="00BA6A7F" w:rsidP="00BA6A7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June 2022</w:t>
      </w:r>
    </w:p>
    <w:p w14:paraId="3D908EF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C3BA33" w14:textId="77777777" w:rsidR="00BA6A7F" w:rsidRDefault="00BA6A7F" w:rsidP="009139A6">
      <w:r>
        <w:separator/>
      </w:r>
    </w:p>
  </w:endnote>
  <w:endnote w:type="continuationSeparator" w:id="0">
    <w:p w14:paraId="1A615CB9" w14:textId="77777777" w:rsidR="00BA6A7F" w:rsidRDefault="00BA6A7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77BE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6E03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7649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C85A70" w14:textId="77777777" w:rsidR="00BA6A7F" w:rsidRDefault="00BA6A7F" w:rsidP="009139A6">
      <w:r>
        <w:separator/>
      </w:r>
    </w:p>
  </w:footnote>
  <w:footnote w:type="continuationSeparator" w:id="0">
    <w:p w14:paraId="1F411EE4" w14:textId="77777777" w:rsidR="00BA6A7F" w:rsidRDefault="00BA6A7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609F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CE47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ACAA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A7F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A6A7F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0F919"/>
  <w15:chartTrackingRefBased/>
  <w15:docId w15:val="{8996BDEF-1134-481E-9E7F-B7710E0D1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A6A7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18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2022-06-23T10:07:00Z</dcterms:created>
  <dcterms:modified xsi:type="dcterms:W3CDTF">2022-06-23T10:08:00Z</dcterms:modified>
</cp:coreProperties>
</file>