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85EA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 xml:space="preserve">Unknown WANGE (?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WAUGE)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(fl.1483)</w:t>
      </w:r>
    </w:p>
    <w:p w14:paraId="73F741FD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Freethorp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Husbandman.</w:t>
      </w:r>
    </w:p>
    <w:p w14:paraId="6FAB7AE6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096AA4A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F0F9F8A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Parson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Reedham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Norfolk(q.v.),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Baxster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</w:t>
      </w:r>
    </w:p>
    <w:p w14:paraId="256855FD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churchwarden(q.v.), and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Skotte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churchwarden(q.v.), brought a </w:t>
      </w:r>
    </w:p>
    <w:p w14:paraId="2EB7911F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plaint of debt against him.</w:t>
      </w:r>
    </w:p>
    <w:p w14:paraId="53470D4E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7D64845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9F5E3A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6EEA4C5" w14:textId="77777777" w:rsidR="00415559" w:rsidRDefault="00415559" w:rsidP="004155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6 November 2021</w:t>
      </w:r>
    </w:p>
    <w:p w14:paraId="07F823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9FAC3" w14:textId="77777777" w:rsidR="00415559" w:rsidRDefault="00415559" w:rsidP="009139A6">
      <w:r>
        <w:separator/>
      </w:r>
    </w:p>
  </w:endnote>
  <w:endnote w:type="continuationSeparator" w:id="0">
    <w:p w14:paraId="0F135AA0" w14:textId="77777777" w:rsidR="00415559" w:rsidRDefault="004155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A52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BA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815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1B15" w14:textId="77777777" w:rsidR="00415559" w:rsidRDefault="00415559" w:rsidP="009139A6">
      <w:r>
        <w:separator/>
      </w:r>
    </w:p>
  </w:footnote>
  <w:footnote w:type="continuationSeparator" w:id="0">
    <w:p w14:paraId="67D228F4" w14:textId="77777777" w:rsidR="00415559" w:rsidRDefault="004155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F2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359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790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59"/>
    <w:rsid w:val="000666E0"/>
    <w:rsid w:val="002510B7"/>
    <w:rsid w:val="0041555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70D9"/>
  <w15:chartTrackingRefBased/>
  <w15:docId w15:val="{87F11D22-9CD2-47AF-90B3-ACB1D8A8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55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2021-12-18T16:09:00Z</dcterms:created>
  <dcterms:modified xsi:type="dcterms:W3CDTF">2021-12-18T16:09:00Z</dcterms:modified>
</cp:coreProperties>
</file>