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D70342" w14:textId="7E746302" w:rsidR="006B2F86" w:rsidRDefault="00F81293" w:rsidP="00E71FC3">
      <w:pPr>
        <w:pStyle w:val="NoSpacing"/>
      </w:pPr>
      <w:r>
        <w:rPr>
          <w:u w:val="single"/>
        </w:rPr>
        <w:t>Eleanor WANFLETE</w:t>
      </w:r>
      <w:r>
        <w:t xml:space="preserve">  </w:t>
      </w:r>
      <w:proofErr w:type="gramStart"/>
      <w:r>
        <w:t xml:space="preserve">   (</w:t>
      </w:r>
      <w:proofErr w:type="gramEnd"/>
      <w:r>
        <w:t>fl.1481)</w:t>
      </w:r>
    </w:p>
    <w:p w14:paraId="52075011" w14:textId="11B51933" w:rsidR="00F81293" w:rsidRDefault="00F81293" w:rsidP="00E71FC3">
      <w:pPr>
        <w:pStyle w:val="NoSpacing"/>
      </w:pPr>
      <w:r>
        <w:t>of Canterbury.</w:t>
      </w:r>
    </w:p>
    <w:p w14:paraId="6B947DF0" w14:textId="3AB03F4F" w:rsidR="00F81293" w:rsidRDefault="00F81293" w:rsidP="00E71FC3">
      <w:pPr>
        <w:pStyle w:val="NoSpacing"/>
      </w:pPr>
    </w:p>
    <w:p w14:paraId="306020FA" w14:textId="4F5A7D3F" w:rsidR="00F81293" w:rsidRDefault="00F81293" w:rsidP="00E71FC3">
      <w:pPr>
        <w:pStyle w:val="NoSpacing"/>
      </w:pPr>
    </w:p>
    <w:p w14:paraId="5D83BFA3" w14:textId="5DF5243B" w:rsidR="00F81293" w:rsidRDefault="00F81293" w:rsidP="00E71FC3">
      <w:pPr>
        <w:pStyle w:val="NoSpacing"/>
      </w:pPr>
      <w:r>
        <w:t xml:space="preserve">Daughter of Thomas </w:t>
      </w:r>
      <w:proofErr w:type="spellStart"/>
      <w:r>
        <w:t>Wanflete</w:t>
      </w:r>
      <w:proofErr w:type="spellEnd"/>
      <w:r>
        <w:t>(q.v.).   (Cowper p.120)</w:t>
      </w:r>
    </w:p>
    <w:p w14:paraId="207BD349" w14:textId="7F43D6A2" w:rsidR="00F81293" w:rsidRDefault="00F81293" w:rsidP="00E71FC3">
      <w:pPr>
        <w:pStyle w:val="NoSpacing"/>
      </w:pPr>
      <w:r>
        <w:t xml:space="preserve">= Thomas </w:t>
      </w:r>
      <w:proofErr w:type="spellStart"/>
      <w:r>
        <w:t>Fokes</w:t>
      </w:r>
      <w:proofErr w:type="spellEnd"/>
      <w:r>
        <w:t>, haberdasher(q.v.).   (ibid.)</w:t>
      </w:r>
    </w:p>
    <w:p w14:paraId="688E014E" w14:textId="2AD5024D" w:rsidR="00F81293" w:rsidRDefault="00F81293" w:rsidP="00E71FC3">
      <w:pPr>
        <w:pStyle w:val="NoSpacing"/>
      </w:pPr>
    </w:p>
    <w:p w14:paraId="48C60C34" w14:textId="70CF04A0" w:rsidR="00F81293" w:rsidRDefault="00F81293" w:rsidP="00E71FC3">
      <w:pPr>
        <w:pStyle w:val="NoSpacing"/>
      </w:pPr>
    </w:p>
    <w:p w14:paraId="50F150E1" w14:textId="2CFCFBBC" w:rsidR="00F81293" w:rsidRPr="00F81293" w:rsidRDefault="00F81293" w:rsidP="00E71FC3">
      <w:pPr>
        <w:pStyle w:val="NoSpacing"/>
      </w:pPr>
      <w:r>
        <w:t>11 August 2018</w:t>
      </w:r>
      <w:bookmarkStart w:id="0" w:name="_GoBack"/>
      <w:bookmarkEnd w:id="0"/>
    </w:p>
    <w:sectPr w:rsidR="00F81293" w:rsidRPr="00F8129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047D91" w14:textId="77777777" w:rsidR="00F81293" w:rsidRDefault="00F81293" w:rsidP="00E71FC3">
      <w:pPr>
        <w:spacing w:after="0" w:line="240" w:lineRule="auto"/>
      </w:pPr>
      <w:r>
        <w:separator/>
      </w:r>
    </w:p>
  </w:endnote>
  <w:endnote w:type="continuationSeparator" w:id="0">
    <w:p w14:paraId="352C9A7A" w14:textId="77777777" w:rsidR="00F81293" w:rsidRDefault="00F8129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6A0BF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A4D1D1" w14:textId="77777777" w:rsidR="00F81293" w:rsidRDefault="00F81293" w:rsidP="00E71FC3">
      <w:pPr>
        <w:spacing w:after="0" w:line="240" w:lineRule="auto"/>
      </w:pPr>
      <w:r>
        <w:separator/>
      </w:r>
    </w:p>
  </w:footnote>
  <w:footnote w:type="continuationSeparator" w:id="0">
    <w:p w14:paraId="654C6658" w14:textId="77777777" w:rsidR="00F81293" w:rsidRDefault="00F8129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29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81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14363"/>
  <w15:chartTrackingRefBased/>
  <w15:docId w15:val="{58C3DCF5-D317-46DD-9BFF-8FB7D919B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2018-08-11T20:48:00Z</dcterms:created>
  <dcterms:modified xsi:type="dcterms:W3CDTF">2018-08-11T20:50:00Z</dcterms:modified>
</cp:coreProperties>
</file>