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2D8F8" w14:textId="77777777" w:rsidR="00320CC6" w:rsidRDefault="00320CC6" w:rsidP="00320CC6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Thomas WANEWYK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14:paraId="2FFA8BF8" w14:textId="77777777" w:rsidR="00320CC6" w:rsidRDefault="00320CC6" w:rsidP="00320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Abbots </w:t>
      </w:r>
      <w:proofErr w:type="spellStart"/>
      <w:r>
        <w:rPr>
          <w:rFonts w:ascii="Times New Roman" w:hAnsi="Times New Roman" w:cs="Times New Roman"/>
        </w:rPr>
        <w:t>Ripton</w:t>
      </w:r>
      <w:proofErr w:type="spellEnd"/>
      <w:r>
        <w:rPr>
          <w:rFonts w:ascii="Times New Roman" w:hAnsi="Times New Roman" w:cs="Times New Roman"/>
        </w:rPr>
        <w:t>, Cambridgeshire. Husbandman.</w:t>
      </w:r>
    </w:p>
    <w:p w14:paraId="39D875E5" w14:textId="77777777" w:rsidR="00320CC6" w:rsidRDefault="00320CC6" w:rsidP="00320CC6">
      <w:pPr>
        <w:rPr>
          <w:rFonts w:ascii="Times New Roman" w:hAnsi="Times New Roman" w:cs="Times New Roman"/>
        </w:rPr>
      </w:pPr>
    </w:p>
    <w:p w14:paraId="402FB300" w14:textId="77777777" w:rsidR="00320CC6" w:rsidRDefault="00320CC6" w:rsidP="00320CC6">
      <w:pPr>
        <w:rPr>
          <w:rFonts w:ascii="Times New Roman" w:hAnsi="Times New Roman" w:cs="Times New Roman"/>
        </w:rPr>
      </w:pPr>
    </w:p>
    <w:p w14:paraId="00F2D48E" w14:textId="77777777" w:rsidR="00320CC6" w:rsidRDefault="00320CC6" w:rsidP="00320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Lawrence </w:t>
      </w:r>
      <w:proofErr w:type="spellStart"/>
      <w:r>
        <w:rPr>
          <w:rFonts w:ascii="Times New Roman" w:hAnsi="Times New Roman" w:cs="Times New Roman"/>
        </w:rPr>
        <w:t>Marton</w:t>
      </w:r>
      <w:proofErr w:type="spellEnd"/>
      <w:r>
        <w:rPr>
          <w:rFonts w:ascii="Times New Roman" w:hAnsi="Times New Roman" w:cs="Times New Roman"/>
        </w:rPr>
        <w:t>(q.v.) brought a plaint of debt against him, Thomas</w:t>
      </w:r>
    </w:p>
    <w:p w14:paraId="7ED0FEFC" w14:textId="77777777" w:rsidR="00320CC6" w:rsidRDefault="00320CC6" w:rsidP="00320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Birche</w:t>
      </w:r>
      <w:proofErr w:type="spellEnd"/>
      <w:r>
        <w:rPr>
          <w:rFonts w:ascii="Times New Roman" w:hAnsi="Times New Roman" w:cs="Times New Roman"/>
        </w:rPr>
        <w:t xml:space="preserve">, senior, of Ware, Hertfordshire(q.v.), and Thomas </w:t>
      </w:r>
      <w:proofErr w:type="spellStart"/>
      <w:r>
        <w:rPr>
          <w:rFonts w:ascii="Times New Roman" w:hAnsi="Times New Roman" w:cs="Times New Roman"/>
        </w:rPr>
        <w:t>Birche</w:t>
      </w:r>
      <w:proofErr w:type="spellEnd"/>
      <w:r>
        <w:rPr>
          <w:rFonts w:ascii="Times New Roman" w:hAnsi="Times New Roman" w:cs="Times New Roman"/>
        </w:rPr>
        <w:t xml:space="preserve">, senior, of </w:t>
      </w:r>
    </w:p>
    <w:p w14:paraId="32D2FA9E" w14:textId="77777777" w:rsidR="00320CC6" w:rsidRDefault="00320CC6" w:rsidP="00320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Ware, Hertfordshire(q.v.).</w:t>
      </w:r>
    </w:p>
    <w:p w14:paraId="62E54228" w14:textId="77777777" w:rsidR="00320CC6" w:rsidRDefault="00320CC6" w:rsidP="00320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027F2AB" w14:textId="77777777" w:rsidR="00320CC6" w:rsidRDefault="00320CC6" w:rsidP="00320CC6">
      <w:pPr>
        <w:rPr>
          <w:rFonts w:ascii="Times New Roman" w:hAnsi="Times New Roman" w:cs="Times New Roman"/>
        </w:rPr>
      </w:pPr>
    </w:p>
    <w:p w14:paraId="67954071" w14:textId="77777777" w:rsidR="00320CC6" w:rsidRDefault="00320CC6" w:rsidP="00320CC6">
      <w:pPr>
        <w:rPr>
          <w:rFonts w:ascii="Times New Roman" w:hAnsi="Times New Roman" w:cs="Times New Roman"/>
        </w:rPr>
      </w:pPr>
    </w:p>
    <w:p w14:paraId="63D62356" w14:textId="77777777" w:rsidR="00320CC6" w:rsidRDefault="00320CC6" w:rsidP="00320C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2018</w:t>
      </w:r>
    </w:p>
    <w:p w14:paraId="34D31C7F" w14:textId="77777777" w:rsidR="006B2F86" w:rsidRPr="00E71FC3" w:rsidRDefault="00320CC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0AB85" w14:textId="77777777" w:rsidR="00320CC6" w:rsidRDefault="00320CC6" w:rsidP="00E71FC3">
      <w:r>
        <w:separator/>
      </w:r>
    </w:p>
  </w:endnote>
  <w:endnote w:type="continuationSeparator" w:id="0">
    <w:p w14:paraId="09D0D016" w14:textId="77777777" w:rsidR="00320CC6" w:rsidRDefault="00320C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80C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91300" w14:textId="77777777" w:rsidR="00320CC6" w:rsidRDefault="00320CC6" w:rsidP="00E71FC3">
      <w:r>
        <w:separator/>
      </w:r>
    </w:p>
  </w:footnote>
  <w:footnote w:type="continuationSeparator" w:id="0">
    <w:p w14:paraId="0DA5CED7" w14:textId="77777777" w:rsidR="00320CC6" w:rsidRDefault="00320C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C6"/>
    <w:rsid w:val="001A7C09"/>
    <w:rsid w:val="00320CC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0D829"/>
  <w15:chartTrackingRefBased/>
  <w15:docId w15:val="{D59ED9D9-08B8-4381-B4DA-C831EE3F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C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2018-04-17T19:16:00Z</dcterms:created>
  <dcterms:modified xsi:type="dcterms:W3CDTF">2018-04-17T19:16:00Z</dcterms:modified>
</cp:coreProperties>
</file>