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4BB" w:rsidRDefault="006374BB" w:rsidP="006374BB">
      <w:pPr>
        <w:pStyle w:val="NoSpacing"/>
      </w:pPr>
      <w:r>
        <w:rPr>
          <w:u w:val="single"/>
        </w:rPr>
        <w:t>John WANDYSFORD</w:t>
      </w:r>
      <w:r>
        <w:t xml:space="preserve">    </w:t>
      </w:r>
      <w:proofErr w:type="gramStart"/>
      <w:r>
        <w:t xml:space="preserve">   (</w:t>
      </w:r>
      <w:proofErr w:type="gramEnd"/>
      <w:r>
        <w:t>b.ca.1389)</w:t>
      </w:r>
    </w:p>
    <w:p w:rsidR="006374BB" w:rsidRDefault="006374BB" w:rsidP="006374BB">
      <w:pPr>
        <w:pStyle w:val="NoSpacing"/>
      </w:pPr>
    </w:p>
    <w:p w:rsidR="006374BB" w:rsidRDefault="006374BB" w:rsidP="006374BB">
      <w:pPr>
        <w:pStyle w:val="NoSpacing"/>
      </w:pPr>
    </w:p>
    <w:p w:rsidR="006374BB" w:rsidRDefault="006374BB" w:rsidP="006374BB">
      <w:pPr>
        <w:pStyle w:val="NoSpacing"/>
      </w:pPr>
      <w:r>
        <w:t xml:space="preserve">  1 Sep.1418</w:t>
      </w:r>
      <w:r>
        <w:tab/>
        <w:t xml:space="preserve">He was hunting in the park of </w:t>
      </w:r>
      <w:proofErr w:type="spellStart"/>
      <w:r>
        <w:t>Ravensworth</w:t>
      </w:r>
      <w:proofErr w:type="spellEnd"/>
      <w:r>
        <w:t>, North Riding of Yorkshire,</w:t>
      </w:r>
    </w:p>
    <w:p w:rsidR="006374BB" w:rsidRDefault="006374BB" w:rsidP="006374BB">
      <w:pPr>
        <w:pStyle w:val="NoSpacing"/>
      </w:pPr>
      <w:r>
        <w:tab/>
      </w:r>
      <w:r>
        <w:tab/>
        <w:t xml:space="preserve">on the orders of Elizabeth, Lady </w:t>
      </w:r>
      <w:proofErr w:type="spellStart"/>
      <w:r>
        <w:t>FitzHugh</w:t>
      </w:r>
      <w:proofErr w:type="spellEnd"/>
      <w:r>
        <w:t>, grandmother of Margery</w:t>
      </w:r>
    </w:p>
    <w:p w:rsidR="006374BB" w:rsidRDefault="006374BB" w:rsidP="006374BB">
      <w:pPr>
        <w:pStyle w:val="NoSpacing"/>
      </w:pPr>
      <w:r>
        <w:tab/>
      </w:r>
      <w:r>
        <w:tab/>
        <w:t xml:space="preserve">Darcy(q.v.), and took a deer for the kin and friends of Lady </w:t>
      </w:r>
      <w:proofErr w:type="spellStart"/>
      <w:r>
        <w:t>FitzHugh</w:t>
      </w:r>
      <w:proofErr w:type="spellEnd"/>
      <w:r>
        <w:t xml:space="preserve"> who</w:t>
      </w:r>
    </w:p>
    <w:p w:rsidR="006374BB" w:rsidRDefault="006374BB" w:rsidP="006374BB">
      <w:pPr>
        <w:pStyle w:val="NoSpacing"/>
      </w:pPr>
      <w:r>
        <w:tab/>
      </w:r>
      <w:r>
        <w:tab/>
        <w:t>were present at Margery’s baptism in the church of Kirby Hill on that</w:t>
      </w:r>
    </w:p>
    <w:p w:rsidR="006374BB" w:rsidRDefault="006374BB" w:rsidP="006374BB">
      <w:pPr>
        <w:pStyle w:val="NoSpacing"/>
      </w:pPr>
      <w:r>
        <w:tab/>
      </w:r>
      <w:r>
        <w:tab/>
        <w:t>day.</w:t>
      </w:r>
    </w:p>
    <w:p w:rsidR="006374BB" w:rsidRDefault="006374BB" w:rsidP="006374B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24-129)</w:t>
      </w:r>
    </w:p>
    <w:p w:rsidR="006374BB" w:rsidRDefault="006374BB" w:rsidP="006374BB">
      <w:pPr>
        <w:pStyle w:val="NoSpacing"/>
      </w:pPr>
      <w:r>
        <w:t>29 Apr.1433</w:t>
      </w:r>
      <w:r>
        <w:tab/>
        <w:t xml:space="preserve">At the inquisition held in </w:t>
      </w:r>
      <w:proofErr w:type="spellStart"/>
      <w:r>
        <w:t>Masham</w:t>
      </w:r>
      <w:proofErr w:type="spellEnd"/>
      <w:r>
        <w:t xml:space="preserve"> to prove the age of Margery Darcy(q.v.)</w:t>
      </w:r>
    </w:p>
    <w:p w:rsidR="006374BB" w:rsidRDefault="006374BB" w:rsidP="006374BB">
      <w:pPr>
        <w:pStyle w:val="NoSpacing"/>
      </w:pPr>
      <w:r>
        <w:tab/>
      </w:r>
      <w:r>
        <w:tab/>
        <w:t>he remembered the day she was born for the above reason.  (ibid.)</w:t>
      </w:r>
    </w:p>
    <w:p w:rsidR="006374BB" w:rsidRDefault="006374BB" w:rsidP="006374BB">
      <w:pPr>
        <w:pStyle w:val="NoSpacing"/>
      </w:pPr>
    </w:p>
    <w:p w:rsidR="006374BB" w:rsidRDefault="006374BB" w:rsidP="006374BB">
      <w:pPr>
        <w:pStyle w:val="NoSpacing"/>
      </w:pPr>
    </w:p>
    <w:p w:rsidR="006374BB" w:rsidRDefault="006374BB" w:rsidP="006374BB">
      <w:pPr>
        <w:pStyle w:val="NoSpacing"/>
      </w:pPr>
      <w:r>
        <w:t>3 September 2017</w:t>
      </w:r>
    </w:p>
    <w:p w:rsidR="006B2F86" w:rsidRPr="00E71FC3" w:rsidRDefault="006374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4BB" w:rsidRDefault="006374BB" w:rsidP="00E71FC3">
      <w:pPr>
        <w:spacing w:after="0" w:line="240" w:lineRule="auto"/>
      </w:pPr>
      <w:r>
        <w:separator/>
      </w:r>
    </w:p>
  </w:endnote>
  <w:endnote w:type="continuationSeparator" w:id="0">
    <w:p w:rsidR="006374BB" w:rsidRDefault="006374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4BB" w:rsidRDefault="006374BB" w:rsidP="00E71FC3">
      <w:pPr>
        <w:spacing w:after="0" w:line="240" w:lineRule="auto"/>
      </w:pPr>
      <w:r>
        <w:separator/>
      </w:r>
    </w:p>
  </w:footnote>
  <w:footnote w:type="continuationSeparator" w:id="0">
    <w:p w:rsidR="006374BB" w:rsidRDefault="006374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BB"/>
    <w:rsid w:val="001A7C09"/>
    <w:rsid w:val="00577BD5"/>
    <w:rsid w:val="006374B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F85738-EEF8-4B03-B057-06C16058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2017-09-03T19:30:00Z</dcterms:created>
  <dcterms:modified xsi:type="dcterms:W3CDTF">2017-09-03T19:30:00Z</dcterms:modified>
</cp:coreProperties>
</file>