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8B800" w14:textId="77777777" w:rsidR="0031086F" w:rsidRDefault="0031086F" w:rsidP="00310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WANDISFORD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157B6F0" w14:textId="77777777" w:rsidR="0031086F" w:rsidRDefault="0031086F" w:rsidP="0031086F">
      <w:pPr>
        <w:pStyle w:val="NoSpacing"/>
        <w:rPr>
          <w:rFonts w:cs="Times New Roman"/>
          <w:szCs w:val="24"/>
        </w:rPr>
      </w:pPr>
    </w:p>
    <w:p w14:paraId="1D11CDFC" w14:textId="77777777" w:rsidR="0031086F" w:rsidRDefault="0031086F" w:rsidP="0031086F">
      <w:pPr>
        <w:pStyle w:val="NoSpacing"/>
        <w:rPr>
          <w:rFonts w:cs="Times New Roman"/>
          <w:szCs w:val="24"/>
        </w:rPr>
      </w:pPr>
    </w:p>
    <w:p w14:paraId="4F180A40" w14:textId="77777777" w:rsidR="0031086F" w:rsidRDefault="0031086F" w:rsidP="00310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York into lands of</w:t>
      </w:r>
    </w:p>
    <w:p w14:paraId="684E0616" w14:textId="77777777" w:rsidR="0031086F" w:rsidRDefault="0031086F" w:rsidP="00310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>(q.v.).</w:t>
      </w:r>
    </w:p>
    <w:p w14:paraId="144C716E" w14:textId="77777777" w:rsidR="0031086F" w:rsidRDefault="0031086F" w:rsidP="0031086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p.64)</w:t>
      </w:r>
    </w:p>
    <w:p w14:paraId="53A850F7" w14:textId="77777777" w:rsidR="0031086F" w:rsidRDefault="0031086F" w:rsidP="0031086F">
      <w:pPr>
        <w:pStyle w:val="NoSpacing"/>
        <w:rPr>
          <w:rFonts w:cs="Times New Roman"/>
          <w:szCs w:val="24"/>
        </w:rPr>
      </w:pPr>
    </w:p>
    <w:p w14:paraId="7B3702EC" w14:textId="77777777" w:rsidR="0031086F" w:rsidRDefault="0031086F" w:rsidP="0031086F">
      <w:pPr>
        <w:pStyle w:val="NoSpacing"/>
        <w:rPr>
          <w:rFonts w:cs="Times New Roman"/>
          <w:szCs w:val="24"/>
        </w:rPr>
      </w:pPr>
    </w:p>
    <w:p w14:paraId="087806DB" w14:textId="77777777" w:rsidR="0031086F" w:rsidRDefault="0031086F" w:rsidP="0031086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2D99082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D9822" w14:textId="77777777" w:rsidR="0031086F" w:rsidRDefault="0031086F" w:rsidP="009139A6">
      <w:r>
        <w:separator/>
      </w:r>
    </w:p>
  </w:endnote>
  <w:endnote w:type="continuationSeparator" w:id="0">
    <w:p w14:paraId="369D338C" w14:textId="77777777" w:rsidR="0031086F" w:rsidRDefault="003108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6B95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9E5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62B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B92EB" w14:textId="77777777" w:rsidR="0031086F" w:rsidRDefault="0031086F" w:rsidP="009139A6">
      <w:r>
        <w:separator/>
      </w:r>
    </w:p>
  </w:footnote>
  <w:footnote w:type="continuationSeparator" w:id="0">
    <w:p w14:paraId="46630B3A" w14:textId="77777777" w:rsidR="0031086F" w:rsidRDefault="003108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74C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5A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B31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86F"/>
    <w:rsid w:val="000666E0"/>
    <w:rsid w:val="002510B7"/>
    <w:rsid w:val="0031086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DA725"/>
  <w15:chartTrackingRefBased/>
  <w15:docId w15:val="{2D312BD0-0093-4AF5-A426-6B40C4A47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2023-05-25T19:36:00Z</dcterms:created>
  <dcterms:modified xsi:type="dcterms:W3CDTF">2023-05-25T19:36:00Z</dcterms:modified>
</cp:coreProperties>
</file>