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111DF" w14:textId="77777777" w:rsidR="00436B58" w:rsidRDefault="00436B58" w:rsidP="00436B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Christopher WANDISFORD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DC78AF4" w14:textId="77777777" w:rsidR="00436B58" w:rsidRDefault="00436B58" w:rsidP="00436B58">
      <w:pPr>
        <w:pStyle w:val="NoSpacing"/>
        <w:rPr>
          <w:rFonts w:cs="Times New Roman"/>
          <w:szCs w:val="24"/>
        </w:rPr>
      </w:pPr>
    </w:p>
    <w:p w14:paraId="2B2A7E8B" w14:textId="77777777" w:rsidR="00436B58" w:rsidRDefault="00436B58" w:rsidP="00436B58">
      <w:pPr>
        <w:pStyle w:val="NoSpacing"/>
        <w:rPr>
          <w:rFonts w:cs="Times New Roman"/>
          <w:szCs w:val="24"/>
        </w:rPr>
      </w:pPr>
    </w:p>
    <w:p w14:paraId="1845746A" w14:textId="77777777" w:rsidR="00436B58" w:rsidRDefault="00436B58" w:rsidP="00436B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Sep.1483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York into lands of</w:t>
      </w:r>
    </w:p>
    <w:p w14:paraId="3B8FB8C9" w14:textId="77777777" w:rsidR="00436B58" w:rsidRDefault="00436B58" w:rsidP="00436B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Pygot</w:t>
      </w:r>
      <w:proofErr w:type="spellEnd"/>
      <w:r>
        <w:rPr>
          <w:rFonts w:cs="Times New Roman"/>
          <w:szCs w:val="24"/>
        </w:rPr>
        <w:t>(q.v.).</w:t>
      </w:r>
    </w:p>
    <w:p w14:paraId="13B0CC4A" w14:textId="77777777" w:rsidR="00436B58" w:rsidRDefault="00436B58" w:rsidP="00436B58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Fifteenth-Century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>. A companion”, ed. Michael Hicks pub:  The Boydell Press 2012 p.64)</w:t>
      </w:r>
    </w:p>
    <w:p w14:paraId="009A017D" w14:textId="77777777" w:rsidR="00436B58" w:rsidRDefault="00436B58" w:rsidP="00436B58">
      <w:pPr>
        <w:pStyle w:val="NoSpacing"/>
        <w:rPr>
          <w:rFonts w:cs="Times New Roman"/>
          <w:szCs w:val="24"/>
        </w:rPr>
      </w:pPr>
    </w:p>
    <w:p w14:paraId="2F37BA47" w14:textId="77777777" w:rsidR="00436B58" w:rsidRDefault="00436B58" w:rsidP="00436B58">
      <w:pPr>
        <w:pStyle w:val="NoSpacing"/>
        <w:rPr>
          <w:rFonts w:cs="Times New Roman"/>
          <w:szCs w:val="24"/>
        </w:rPr>
      </w:pPr>
    </w:p>
    <w:p w14:paraId="07F21388" w14:textId="77777777" w:rsidR="00436B58" w:rsidRDefault="00436B58" w:rsidP="00436B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May 2023</w:t>
      </w:r>
    </w:p>
    <w:p w14:paraId="6952968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93BD0" w14:textId="77777777" w:rsidR="00436B58" w:rsidRDefault="00436B58" w:rsidP="009139A6">
      <w:r>
        <w:separator/>
      </w:r>
    </w:p>
  </w:endnote>
  <w:endnote w:type="continuationSeparator" w:id="0">
    <w:p w14:paraId="7E9C4C16" w14:textId="77777777" w:rsidR="00436B58" w:rsidRDefault="00436B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28B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822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1DC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633D5" w14:textId="77777777" w:rsidR="00436B58" w:rsidRDefault="00436B58" w:rsidP="009139A6">
      <w:r>
        <w:separator/>
      </w:r>
    </w:p>
  </w:footnote>
  <w:footnote w:type="continuationSeparator" w:id="0">
    <w:p w14:paraId="0A743778" w14:textId="77777777" w:rsidR="00436B58" w:rsidRDefault="00436B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4FA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FE0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C7A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B58"/>
    <w:rsid w:val="000666E0"/>
    <w:rsid w:val="002510B7"/>
    <w:rsid w:val="00436B5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197C9"/>
  <w15:chartTrackingRefBased/>
  <w15:docId w15:val="{AE24EAE6-AB1E-49E1-BE72-425F83B64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2023-05-25T19:35:00Z</dcterms:created>
  <dcterms:modified xsi:type="dcterms:W3CDTF">2023-05-25T19:36:00Z</dcterms:modified>
</cp:coreProperties>
</file>