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74F06" w14:textId="77777777" w:rsidR="008C6CCB" w:rsidRDefault="008C6CCB" w:rsidP="008C6CCB">
      <w:pPr>
        <w:pStyle w:val="NoSpacing"/>
      </w:pPr>
      <w:r>
        <w:rPr>
          <w:u w:val="single"/>
        </w:rPr>
        <w:t>Walter WANDESWORTH</w:t>
      </w:r>
      <w:r>
        <w:t xml:space="preserve">    </w:t>
      </w:r>
      <w:proofErr w:type="gramStart"/>
      <w:r>
        <w:t xml:space="preserve">   (</w:t>
      </w:r>
      <w:proofErr w:type="gramEnd"/>
      <w:r>
        <w:t>fl.1404)</w:t>
      </w:r>
    </w:p>
    <w:p w14:paraId="02AF4A30" w14:textId="77777777" w:rsidR="008C6CCB" w:rsidRDefault="008C6CCB" w:rsidP="008C6CCB">
      <w:pPr>
        <w:pStyle w:val="NoSpacing"/>
      </w:pPr>
      <w:r>
        <w:t>Chaplain.</w:t>
      </w:r>
    </w:p>
    <w:p w14:paraId="19BDBEF9" w14:textId="77777777" w:rsidR="008C6CCB" w:rsidRDefault="008C6CCB" w:rsidP="008C6CCB">
      <w:pPr>
        <w:pStyle w:val="NoSpacing"/>
      </w:pPr>
    </w:p>
    <w:p w14:paraId="1F541E65" w14:textId="77777777" w:rsidR="008C6CCB" w:rsidRDefault="008C6CCB" w:rsidP="008C6CCB">
      <w:pPr>
        <w:pStyle w:val="NoSpacing"/>
      </w:pPr>
    </w:p>
    <w:p w14:paraId="791EBB31" w14:textId="77777777" w:rsidR="008C6CCB" w:rsidRDefault="008C6CCB" w:rsidP="008C6CCB">
      <w:pPr>
        <w:pStyle w:val="NoSpacing"/>
      </w:pPr>
      <w:r>
        <w:t>20 Mar.1404</w:t>
      </w:r>
      <w:r>
        <w:tab/>
        <w:t xml:space="preserve">He was instituted Rector of Thornton in </w:t>
      </w:r>
      <w:proofErr w:type="spellStart"/>
      <w:r>
        <w:t>Pickeringlith</w:t>
      </w:r>
      <w:proofErr w:type="spellEnd"/>
      <w:r>
        <w:t>, North Riding of</w:t>
      </w:r>
    </w:p>
    <w:p w14:paraId="2B0030FA" w14:textId="77777777" w:rsidR="008C6CCB" w:rsidRDefault="008C6CCB" w:rsidP="008C6CCB">
      <w:pPr>
        <w:pStyle w:val="NoSpacing"/>
      </w:pPr>
      <w:r>
        <w:tab/>
      </w:r>
      <w:r>
        <w:tab/>
        <w:t>Yorkshire.</w:t>
      </w:r>
    </w:p>
    <w:p w14:paraId="4163A922" w14:textId="77777777" w:rsidR="008C6CCB" w:rsidRDefault="008C6CCB" w:rsidP="008C6CCB">
      <w:pPr>
        <w:pStyle w:val="NoSpacing"/>
      </w:pPr>
      <w:r>
        <w:tab/>
      </w:r>
      <w:r>
        <w:tab/>
        <w:t>(“The Register of Thomas Rotherham, Archbishop of York 1480-1500</w:t>
      </w:r>
    </w:p>
    <w:p w14:paraId="275C4DAD" w14:textId="77777777" w:rsidR="008C6CCB" w:rsidRDefault="008C6CCB" w:rsidP="008C6CCB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p.12)</w:t>
      </w:r>
    </w:p>
    <w:p w14:paraId="1B1CB4E6" w14:textId="77777777" w:rsidR="008C6CCB" w:rsidRDefault="008C6CCB" w:rsidP="008C6CCB">
      <w:pPr>
        <w:pStyle w:val="NoSpacing"/>
      </w:pPr>
    </w:p>
    <w:p w14:paraId="3754A73C" w14:textId="77777777" w:rsidR="008C6CCB" w:rsidRDefault="008C6CCB" w:rsidP="008C6CCB">
      <w:pPr>
        <w:pStyle w:val="NoSpacing"/>
      </w:pPr>
    </w:p>
    <w:p w14:paraId="45A06DCE" w14:textId="77777777" w:rsidR="008C6CCB" w:rsidRDefault="008C6CCB" w:rsidP="008C6CCB">
      <w:pPr>
        <w:pStyle w:val="NoSpacing"/>
      </w:pPr>
      <w:r>
        <w:t>31 March 2019</w:t>
      </w:r>
    </w:p>
    <w:p w14:paraId="707DF87E" w14:textId="77777777" w:rsidR="006B2F86" w:rsidRPr="00E71FC3" w:rsidRDefault="008C6CC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1769E" w14:textId="77777777" w:rsidR="008C6CCB" w:rsidRDefault="008C6CCB" w:rsidP="00E71FC3">
      <w:pPr>
        <w:spacing w:after="0" w:line="240" w:lineRule="auto"/>
      </w:pPr>
      <w:r>
        <w:separator/>
      </w:r>
    </w:p>
  </w:endnote>
  <w:endnote w:type="continuationSeparator" w:id="0">
    <w:p w14:paraId="1D11D18E" w14:textId="77777777" w:rsidR="008C6CCB" w:rsidRDefault="008C6C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324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2F87B" w14:textId="77777777" w:rsidR="008C6CCB" w:rsidRDefault="008C6CCB" w:rsidP="00E71FC3">
      <w:pPr>
        <w:spacing w:after="0" w:line="240" w:lineRule="auto"/>
      </w:pPr>
      <w:r>
        <w:separator/>
      </w:r>
    </w:p>
  </w:footnote>
  <w:footnote w:type="continuationSeparator" w:id="0">
    <w:p w14:paraId="0DF0FE39" w14:textId="77777777" w:rsidR="008C6CCB" w:rsidRDefault="008C6C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CB"/>
    <w:rsid w:val="001A7C09"/>
    <w:rsid w:val="00577BD5"/>
    <w:rsid w:val="00656CBA"/>
    <w:rsid w:val="006A1F77"/>
    <w:rsid w:val="00733BE7"/>
    <w:rsid w:val="008C6CC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06FDB"/>
  <w15:chartTrackingRefBased/>
  <w15:docId w15:val="{4123E28D-124A-4172-B415-9B3A62AF7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2019-04-09T18:42:00Z</dcterms:created>
  <dcterms:modified xsi:type="dcterms:W3CDTF">2019-04-09T18:43:00Z</dcterms:modified>
</cp:coreProperties>
</file>