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WANDESFOR</w:t>
      </w:r>
      <w:r w:rsidR="001016AD">
        <w:rPr>
          <w:rFonts w:ascii="Times New Roman" w:hAnsi="Times New Roman" w:cs="Times New Roman"/>
          <w:sz w:val="24"/>
          <w:szCs w:val="24"/>
          <w:u w:val="single"/>
        </w:rPr>
        <w:t>TH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(fl.1418)</w:t>
      </w: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Old </w:t>
      </w:r>
      <w:proofErr w:type="spellStart"/>
      <w:r>
        <w:rPr>
          <w:rFonts w:ascii="Times New Roman" w:hAnsi="Times New Roman" w:cs="Times New Roman"/>
          <w:sz w:val="24"/>
          <w:szCs w:val="24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</w:rPr>
        <w:t>, East</w:t>
      </w: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Riding of Yorkshire, into lands held by the late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334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21-112)</w:t>
      </w: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B0D6D" w:rsidRDefault="003B0D6D" w:rsidP="003B0D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November 2015</w:t>
      </w:r>
    </w:p>
    <w:sectPr w:rsidR="00DD5B8A" w:rsidRPr="003B0D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D6D" w:rsidRDefault="003B0D6D" w:rsidP="00564E3C">
      <w:pPr>
        <w:spacing w:after="0" w:line="240" w:lineRule="auto"/>
      </w:pPr>
      <w:r>
        <w:separator/>
      </w:r>
    </w:p>
  </w:endnote>
  <w:endnote w:type="continuationSeparator" w:id="0">
    <w:p w:rsidR="003B0D6D" w:rsidRDefault="003B0D6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0D6D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D6D" w:rsidRDefault="003B0D6D" w:rsidP="00564E3C">
      <w:pPr>
        <w:spacing w:after="0" w:line="240" w:lineRule="auto"/>
      </w:pPr>
      <w:r>
        <w:separator/>
      </w:r>
    </w:p>
  </w:footnote>
  <w:footnote w:type="continuationSeparator" w:id="0">
    <w:p w:rsidR="003B0D6D" w:rsidRDefault="003B0D6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6D"/>
    <w:rsid w:val="001016AD"/>
    <w:rsid w:val="00372DC6"/>
    <w:rsid w:val="003B0D6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E586B"/>
  <w15:chartTrackingRefBased/>
  <w15:docId w15:val="{2484B841-F022-4269-B129-0481A470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B0D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2015-11-26T20:11:00Z</dcterms:created>
  <dcterms:modified xsi:type="dcterms:W3CDTF">2015-11-26T20:12:00Z</dcterms:modified>
</cp:coreProperties>
</file>