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B48BB" w14:textId="77777777" w:rsidR="00361459" w:rsidRDefault="00361459" w:rsidP="0036145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Agnes WANDESFORTH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75923686" w14:textId="77777777" w:rsidR="00361459" w:rsidRDefault="00361459" w:rsidP="0036145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Prioress of </w:t>
      </w:r>
      <w:proofErr w:type="spellStart"/>
      <w:r>
        <w:rPr>
          <w:rFonts w:cs="Times New Roman"/>
          <w:szCs w:val="24"/>
        </w:rPr>
        <w:t>Keldbolm</w:t>
      </w:r>
      <w:proofErr w:type="spellEnd"/>
      <w:r>
        <w:rPr>
          <w:rFonts w:cs="Times New Roman"/>
          <w:szCs w:val="24"/>
        </w:rPr>
        <w:t xml:space="preserve"> Priory.</w:t>
      </w:r>
    </w:p>
    <w:p w14:paraId="0542B7FB" w14:textId="77777777" w:rsidR="00361459" w:rsidRDefault="00361459" w:rsidP="00361459">
      <w:pPr>
        <w:pStyle w:val="NoSpacing"/>
        <w:jc w:val="both"/>
        <w:rPr>
          <w:rFonts w:cs="Times New Roman"/>
          <w:szCs w:val="24"/>
        </w:rPr>
      </w:pPr>
    </w:p>
    <w:p w14:paraId="6B98D10D" w14:textId="77777777" w:rsidR="00361459" w:rsidRDefault="00361459" w:rsidP="00361459">
      <w:pPr>
        <w:pStyle w:val="NoSpacing"/>
        <w:jc w:val="both"/>
        <w:rPr>
          <w:rFonts w:cs="Times New Roman"/>
          <w:szCs w:val="24"/>
        </w:rPr>
      </w:pPr>
    </w:p>
    <w:p w14:paraId="6098DAC1" w14:textId="77777777" w:rsidR="00361459" w:rsidRDefault="00361459" w:rsidP="0036145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1444</w:t>
      </w:r>
      <w:r>
        <w:rPr>
          <w:rFonts w:cs="Times New Roman"/>
          <w:szCs w:val="24"/>
        </w:rPr>
        <w:tab/>
        <w:t xml:space="preserve">Thomas Serjeantson(q.v.) and his wife, Agnes(q.v.), as the executors of </w:t>
      </w:r>
    </w:p>
    <w:p w14:paraId="630D01D7" w14:textId="77777777" w:rsidR="00361459" w:rsidRDefault="00361459" w:rsidP="0036145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gramStart"/>
      <w:r>
        <w:rPr>
          <w:rFonts w:cs="Times New Roman"/>
          <w:szCs w:val="24"/>
        </w:rPr>
        <w:t xml:space="preserve">John </w:t>
      </w:r>
      <w:proofErr w:type="spellStart"/>
      <w:r>
        <w:rPr>
          <w:rFonts w:cs="Times New Roman"/>
          <w:szCs w:val="24"/>
        </w:rPr>
        <w:t>Baynbrig</w:t>
      </w:r>
      <w:proofErr w:type="spellEnd"/>
      <w:r>
        <w:rPr>
          <w:rFonts w:cs="Times New Roman"/>
          <w:szCs w:val="24"/>
        </w:rPr>
        <w:t xml:space="preserve"> of York(q.v.),</w:t>
      </w:r>
      <w:proofErr w:type="gramEnd"/>
      <w:r>
        <w:rPr>
          <w:rFonts w:cs="Times New Roman"/>
          <w:szCs w:val="24"/>
        </w:rPr>
        <w:t xml:space="preserve"> brought a plaint of debt against her.</w:t>
      </w:r>
    </w:p>
    <w:p w14:paraId="050C8C3F" w14:textId="77777777" w:rsidR="00361459" w:rsidRDefault="00361459" w:rsidP="0036145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770FD4">
          <w:rPr>
            <w:rStyle w:val="Hyperlink"/>
            <w:rFonts w:cs="Times New Roman"/>
            <w:szCs w:val="24"/>
          </w:rPr>
          <w:t>https://waalt.uh.edu/index.php/CP40/732</w:t>
        </w:r>
      </w:hyperlink>
      <w:r>
        <w:rPr>
          <w:rFonts w:cs="Times New Roman"/>
          <w:szCs w:val="24"/>
        </w:rPr>
        <w:t xml:space="preserve"> )</w:t>
      </w:r>
    </w:p>
    <w:p w14:paraId="4D6CF905" w14:textId="77777777" w:rsidR="00361459" w:rsidRDefault="00361459" w:rsidP="00361459">
      <w:pPr>
        <w:pStyle w:val="NoSpacing"/>
        <w:jc w:val="both"/>
        <w:rPr>
          <w:rFonts w:cs="Times New Roman"/>
          <w:szCs w:val="24"/>
        </w:rPr>
      </w:pPr>
    </w:p>
    <w:p w14:paraId="689A0E21" w14:textId="77777777" w:rsidR="00361459" w:rsidRDefault="00361459" w:rsidP="00361459">
      <w:pPr>
        <w:pStyle w:val="NoSpacing"/>
        <w:jc w:val="both"/>
        <w:rPr>
          <w:rFonts w:cs="Times New Roman"/>
          <w:szCs w:val="24"/>
        </w:rPr>
      </w:pPr>
    </w:p>
    <w:p w14:paraId="791CF59B" w14:textId="77777777" w:rsidR="00361459" w:rsidRDefault="00361459" w:rsidP="0036145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24 September 2023</w:t>
      </w:r>
    </w:p>
    <w:p w14:paraId="10FF90B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69D8F9" w14:textId="77777777" w:rsidR="00361459" w:rsidRDefault="00361459" w:rsidP="009139A6">
      <w:r>
        <w:separator/>
      </w:r>
    </w:p>
  </w:endnote>
  <w:endnote w:type="continuationSeparator" w:id="0">
    <w:p w14:paraId="07875F1F" w14:textId="77777777" w:rsidR="00361459" w:rsidRDefault="0036145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FB13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37A4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3F7B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07EAC" w14:textId="77777777" w:rsidR="00361459" w:rsidRDefault="00361459" w:rsidP="009139A6">
      <w:r>
        <w:separator/>
      </w:r>
    </w:p>
  </w:footnote>
  <w:footnote w:type="continuationSeparator" w:id="0">
    <w:p w14:paraId="6DFACC33" w14:textId="77777777" w:rsidR="00361459" w:rsidRDefault="0036145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BF06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C908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8770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459"/>
    <w:rsid w:val="000666E0"/>
    <w:rsid w:val="002510B7"/>
    <w:rsid w:val="00361459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F158A"/>
  <w15:chartTrackingRefBased/>
  <w15:docId w15:val="{CB410E73-84C7-4A90-A4E1-7ECE1F297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614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3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2023-09-26T18:50:00Z</dcterms:created>
  <dcterms:modified xsi:type="dcterms:W3CDTF">2023-09-26T18:51:00Z</dcterms:modified>
</cp:coreProperties>
</file>