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9932E" w14:textId="1ADFD654" w:rsidR="00BA00AB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WANDESFORD</w:t>
      </w:r>
      <w:r>
        <w:rPr>
          <w:rFonts w:ascii="Times New Roman" w:hAnsi="Times New Roman" w:cs="Times New Roman"/>
          <w:sz w:val="24"/>
          <w:szCs w:val="24"/>
        </w:rPr>
        <w:t xml:space="preserve">       (fl.1440-1)</w:t>
      </w:r>
    </w:p>
    <w:p w14:paraId="182E0FB6" w14:textId="1B5021C9" w:rsid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6C2CDF4E" w14:textId="107F9186" w:rsid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FE8199" w14:textId="26BE7BBD" w:rsid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9DBB21" w14:textId="49158916" w:rsid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Jan.1440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a scholar at King’s Hall.   </w:t>
      </w:r>
      <w:r>
        <w:rPr>
          <w:rFonts w:ascii="Times New Roman" w:hAnsi="Times New Roman" w:cs="Times New Roman"/>
          <w:sz w:val="24"/>
          <w:szCs w:val="24"/>
        </w:rPr>
        <w:t>(Alumni Cantab. vol.1 part 4 p.32</w:t>
      </w:r>
      <w:r>
        <w:rPr>
          <w:rFonts w:ascii="Times New Roman" w:hAnsi="Times New Roman" w:cs="Times New Roman"/>
          <w:sz w:val="24"/>
          <w:szCs w:val="24"/>
        </w:rPr>
        <w:t>9)</w:t>
      </w:r>
    </w:p>
    <w:p w14:paraId="5A38F89E" w14:textId="56A6A741" w:rsid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B4AFE" w14:textId="7928DF11" w:rsid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2857D" w14:textId="2572749C" w:rsidR="004F244A" w:rsidRPr="004F244A" w:rsidRDefault="004F244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4F244A" w:rsidRPr="004F24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AA4DC" w14:textId="77777777" w:rsidR="004F244A" w:rsidRDefault="004F244A" w:rsidP="009139A6">
      <w:r>
        <w:separator/>
      </w:r>
    </w:p>
  </w:endnote>
  <w:endnote w:type="continuationSeparator" w:id="0">
    <w:p w14:paraId="654BE4E5" w14:textId="77777777" w:rsidR="004F244A" w:rsidRDefault="004F24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68C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434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C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016F1" w14:textId="77777777" w:rsidR="004F244A" w:rsidRDefault="004F244A" w:rsidP="009139A6">
      <w:r>
        <w:separator/>
      </w:r>
    </w:p>
  </w:footnote>
  <w:footnote w:type="continuationSeparator" w:id="0">
    <w:p w14:paraId="3CBB78E7" w14:textId="77777777" w:rsidR="004F244A" w:rsidRDefault="004F24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34F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BC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A2C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4A"/>
    <w:rsid w:val="000666E0"/>
    <w:rsid w:val="002510B7"/>
    <w:rsid w:val="004F244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A8696"/>
  <w15:chartTrackingRefBased/>
  <w15:docId w15:val="{39A322C3-B002-4463-9944-2BCD4224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2021-12-28T07:51:00Z</dcterms:created>
  <dcterms:modified xsi:type="dcterms:W3CDTF">2021-12-28T07:53:00Z</dcterms:modified>
</cp:coreProperties>
</file>