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887E0C" w14:textId="77777777" w:rsidR="00A4018A" w:rsidRDefault="00A4018A" w:rsidP="00A4018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WANDESFORD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fl.1404)</w:t>
      </w:r>
    </w:p>
    <w:p w14:paraId="37587A96" w14:textId="77777777" w:rsidR="00A4018A" w:rsidRDefault="00A4018A" w:rsidP="00A4018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863995E" w14:textId="77777777" w:rsidR="00A4018A" w:rsidRDefault="00A4018A" w:rsidP="00A4018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FFF92EC" w14:textId="77777777" w:rsidR="00A4018A" w:rsidRDefault="00A4018A" w:rsidP="00A4018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Apr.1404</w:t>
      </w:r>
      <w:r>
        <w:rPr>
          <w:rFonts w:ascii="Times New Roman" w:hAnsi="Times New Roman" w:cs="Times New Roman"/>
          <w:sz w:val="24"/>
          <w:szCs w:val="24"/>
        </w:rPr>
        <w:tab/>
        <w:t xml:space="preserve">He replaced Richard Gascoigne(q.v.) on the commission of 24 March to </w:t>
      </w:r>
      <w:proofErr w:type="gramStart"/>
      <w:r>
        <w:rPr>
          <w:rFonts w:ascii="Times New Roman" w:hAnsi="Times New Roman" w:cs="Times New Roman"/>
          <w:sz w:val="24"/>
          <w:szCs w:val="24"/>
        </w:rPr>
        <w:t>enquire</w:t>
      </w:r>
      <w:proofErr w:type="gramEnd"/>
    </w:p>
    <w:p w14:paraId="0AB45788" w14:textId="77777777" w:rsidR="00A4018A" w:rsidRDefault="00A4018A" w:rsidP="00A4018A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the East Riding the names of the persons bound to contribute to the subsidy granted to the King at the last Parliament.  (C.F.R. 1399-1405 p.262)</w:t>
      </w:r>
    </w:p>
    <w:p w14:paraId="438EB02F" w14:textId="77777777" w:rsidR="00A4018A" w:rsidRDefault="00A4018A" w:rsidP="00A4018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409C241" w14:textId="77777777" w:rsidR="00A4018A" w:rsidRDefault="00A4018A" w:rsidP="00A4018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56E26E2" w14:textId="77777777" w:rsidR="00A4018A" w:rsidRDefault="00A4018A" w:rsidP="00A4018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July 2021</w:t>
      </w:r>
    </w:p>
    <w:p w14:paraId="5AA6D1FC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8D684E" w14:textId="77777777" w:rsidR="00A4018A" w:rsidRDefault="00A4018A" w:rsidP="009139A6">
      <w:r>
        <w:separator/>
      </w:r>
    </w:p>
  </w:endnote>
  <w:endnote w:type="continuationSeparator" w:id="0">
    <w:p w14:paraId="696394EF" w14:textId="77777777" w:rsidR="00A4018A" w:rsidRDefault="00A4018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B9F14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8189A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C80CD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D29686" w14:textId="77777777" w:rsidR="00A4018A" w:rsidRDefault="00A4018A" w:rsidP="009139A6">
      <w:r>
        <w:separator/>
      </w:r>
    </w:p>
  </w:footnote>
  <w:footnote w:type="continuationSeparator" w:id="0">
    <w:p w14:paraId="0EBA4DE5" w14:textId="77777777" w:rsidR="00A4018A" w:rsidRDefault="00A4018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6BBFE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A0596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0F24D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18A"/>
    <w:rsid w:val="000666E0"/>
    <w:rsid w:val="002510B7"/>
    <w:rsid w:val="005C130B"/>
    <w:rsid w:val="00826F5C"/>
    <w:rsid w:val="009139A6"/>
    <w:rsid w:val="009448BB"/>
    <w:rsid w:val="00A3176C"/>
    <w:rsid w:val="00A4018A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A9118C"/>
  <w15:chartTrackingRefBased/>
  <w15:docId w15:val="{8BBAD7B1-3D1C-4251-8E10-A944AA295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43</Words>
  <Characters>247</Characters>
  <Application>Microsoft Office Word</Application>
  <DocSecurity>0</DocSecurity>
  <Lines>2</Lines>
  <Paragraphs>1</Paragraphs>
  <ScaleCrop>false</ScaleCrop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2021-07-18T15:27:00Z</dcterms:created>
  <dcterms:modified xsi:type="dcterms:W3CDTF">2021-07-18T15:28:00Z</dcterms:modified>
</cp:coreProperties>
</file>