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F9BD4B" w14:textId="77777777" w:rsidR="002B0B8D" w:rsidRDefault="002B0B8D" w:rsidP="002B0B8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WANDESFORD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fl.1426)</w:t>
      </w:r>
    </w:p>
    <w:p w14:paraId="06DF8BCA" w14:textId="77777777" w:rsidR="002B0B8D" w:rsidRDefault="002B0B8D" w:rsidP="002B0B8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</w:t>
      </w:r>
    </w:p>
    <w:p w14:paraId="490277EF" w14:textId="77777777" w:rsidR="002B0B8D" w:rsidRDefault="002B0B8D" w:rsidP="002B0B8D">
      <w:pPr>
        <w:pStyle w:val="NoSpacing"/>
        <w:rPr>
          <w:rFonts w:cs="Times New Roman"/>
          <w:szCs w:val="24"/>
        </w:rPr>
      </w:pPr>
    </w:p>
    <w:p w14:paraId="7EBFE476" w14:textId="77777777" w:rsidR="002B0B8D" w:rsidRDefault="002B0B8D" w:rsidP="002B0B8D">
      <w:pPr>
        <w:pStyle w:val="NoSpacing"/>
        <w:rPr>
          <w:rFonts w:cs="Times New Roman"/>
          <w:szCs w:val="24"/>
        </w:rPr>
      </w:pPr>
    </w:p>
    <w:p w14:paraId="22AC7E80" w14:textId="77777777" w:rsidR="002B0B8D" w:rsidRDefault="002B0B8D" w:rsidP="002B0B8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1426</w:t>
      </w:r>
      <w:r>
        <w:rPr>
          <w:rFonts w:cs="Times New Roman"/>
          <w:szCs w:val="24"/>
        </w:rPr>
        <w:tab/>
        <w:t xml:space="preserve">He was chosen Alderman of </w:t>
      </w:r>
      <w:proofErr w:type="spellStart"/>
      <w:r>
        <w:rPr>
          <w:rFonts w:cs="Times New Roman"/>
          <w:szCs w:val="24"/>
        </w:rPr>
        <w:t>Vintry</w:t>
      </w:r>
      <w:proofErr w:type="spellEnd"/>
      <w:r>
        <w:rPr>
          <w:rFonts w:cs="Times New Roman"/>
          <w:szCs w:val="24"/>
        </w:rPr>
        <w:t xml:space="preserve"> Ward.</w:t>
      </w:r>
    </w:p>
    <w:p w14:paraId="4E7DC340" w14:textId="77777777" w:rsidR="002B0B8D" w:rsidRDefault="002B0B8D" w:rsidP="002B0B8D">
      <w:pPr>
        <w:pStyle w:val="NoSpacing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>(“The Government of London and its relations with the Crown 1400-1450” by</w:t>
      </w:r>
    </w:p>
    <w:p w14:paraId="49B8446B" w14:textId="77777777" w:rsidR="002B0B8D" w:rsidRDefault="002B0B8D" w:rsidP="002B0B8D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Caroline M. Barron: Thesis presented for the degree of Doctor of Philosophy in the</w:t>
      </w:r>
    </w:p>
    <w:p w14:paraId="3D25925D" w14:textId="77777777" w:rsidR="002B0B8D" w:rsidRDefault="002B0B8D" w:rsidP="002B0B8D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University of London, January 1970 p.66)</w:t>
      </w:r>
    </w:p>
    <w:p w14:paraId="656CDD4A" w14:textId="77777777" w:rsidR="002B0B8D" w:rsidRDefault="002B0B8D" w:rsidP="002B0B8D">
      <w:pPr>
        <w:pStyle w:val="NoSpacing"/>
        <w:rPr>
          <w:rFonts w:eastAsia="Times New Roman" w:cs="Times New Roman"/>
          <w:szCs w:val="24"/>
        </w:rPr>
      </w:pPr>
    </w:p>
    <w:p w14:paraId="1C72421E" w14:textId="77777777" w:rsidR="002B0B8D" w:rsidRDefault="002B0B8D" w:rsidP="002B0B8D">
      <w:pPr>
        <w:pStyle w:val="NoSpacing"/>
        <w:rPr>
          <w:rFonts w:eastAsia="Times New Roman" w:cs="Times New Roman"/>
          <w:szCs w:val="24"/>
        </w:rPr>
      </w:pPr>
    </w:p>
    <w:p w14:paraId="665F3164" w14:textId="77777777" w:rsidR="002B0B8D" w:rsidRDefault="002B0B8D" w:rsidP="002B0B8D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9 July 2023</w:t>
      </w:r>
    </w:p>
    <w:p w14:paraId="555D244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 w:rsidSect="002B0B8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35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02491D" w14:textId="77777777" w:rsidR="002B0B8D" w:rsidRDefault="002B0B8D" w:rsidP="009139A6">
      <w:r>
        <w:separator/>
      </w:r>
    </w:p>
  </w:endnote>
  <w:endnote w:type="continuationSeparator" w:id="0">
    <w:p w14:paraId="2E7A3D75" w14:textId="77777777" w:rsidR="002B0B8D" w:rsidRDefault="002B0B8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64F7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0AFEB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9535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466D65" w14:textId="77777777" w:rsidR="002B0B8D" w:rsidRDefault="002B0B8D" w:rsidP="009139A6">
      <w:r>
        <w:separator/>
      </w:r>
    </w:p>
  </w:footnote>
  <w:footnote w:type="continuationSeparator" w:id="0">
    <w:p w14:paraId="6091B075" w14:textId="77777777" w:rsidR="002B0B8D" w:rsidRDefault="002B0B8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6A785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CC14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DBD1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B8D"/>
    <w:rsid w:val="000666E0"/>
    <w:rsid w:val="002510B7"/>
    <w:rsid w:val="002B0B8D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9ADBB4"/>
  <w15:chartTrackingRefBased/>
  <w15:docId w15:val="{93B0E3A3-556D-4399-884C-58C6EE2BA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2023-07-09T19:33:00Z</dcterms:created>
  <dcterms:modified xsi:type="dcterms:W3CDTF">2023-07-09T19:33:00Z</dcterms:modified>
</cp:coreProperties>
</file>