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4F3B2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WANDESFORD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9E5ADAA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B43F680" w14:textId="77777777" w:rsidR="005E3C57" w:rsidRDefault="005E3C57" w:rsidP="005E3C57">
      <w:pPr>
        <w:rPr>
          <w:rFonts w:ascii="Times New Roman" w:hAnsi="Times New Roman" w:cs="Times New Roman"/>
        </w:rPr>
      </w:pPr>
    </w:p>
    <w:p w14:paraId="095458A1" w14:textId="77777777" w:rsidR="005E3C57" w:rsidRDefault="005E3C57" w:rsidP="005E3C57">
      <w:pPr>
        <w:rPr>
          <w:rFonts w:ascii="Times New Roman" w:hAnsi="Times New Roman" w:cs="Times New Roman"/>
        </w:rPr>
      </w:pPr>
    </w:p>
    <w:p w14:paraId="03D8E0F3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Percyvall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Melmerby</w:t>
      </w:r>
      <w:proofErr w:type="spellEnd"/>
      <w:r>
        <w:rPr>
          <w:rFonts w:ascii="Times New Roman" w:hAnsi="Times New Roman" w:cs="Times New Roman"/>
        </w:rPr>
        <w:t>,</w:t>
      </w:r>
    </w:p>
    <w:p w14:paraId="323A7031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West Riding of Yorkshire(q.v.) and Richard </w:t>
      </w:r>
      <w:proofErr w:type="spellStart"/>
      <w:r>
        <w:rPr>
          <w:rFonts w:ascii="Times New Roman" w:hAnsi="Times New Roman" w:cs="Times New Roman"/>
        </w:rPr>
        <w:t>Fawedyr</w:t>
      </w:r>
      <w:proofErr w:type="spellEnd"/>
      <w:r>
        <w:rPr>
          <w:rFonts w:ascii="Times New Roman" w:hAnsi="Times New Roman" w:cs="Times New Roman"/>
        </w:rPr>
        <w:t xml:space="preserve"> of Sherburn(q.v.).</w:t>
      </w:r>
    </w:p>
    <w:p w14:paraId="06EEDE32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4CEE834" w14:textId="77777777" w:rsidR="005E3C57" w:rsidRDefault="005E3C57" w:rsidP="005E3C57">
      <w:pPr>
        <w:rPr>
          <w:rFonts w:ascii="Times New Roman" w:hAnsi="Times New Roman" w:cs="Times New Roman"/>
        </w:rPr>
      </w:pPr>
    </w:p>
    <w:p w14:paraId="60AEC3AB" w14:textId="77777777" w:rsidR="005E3C57" w:rsidRDefault="005E3C57" w:rsidP="005E3C57">
      <w:pPr>
        <w:rPr>
          <w:rFonts w:ascii="Times New Roman" w:hAnsi="Times New Roman" w:cs="Times New Roman"/>
        </w:rPr>
      </w:pPr>
    </w:p>
    <w:p w14:paraId="2B955A7A" w14:textId="77777777" w:rsidR="005E3C57" w:rsidRDefault="005E3C57" w:rsidP="005E3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2019</w:t>
      </w:r>
    </w:p>
    <w:p w14:paraId="1BBCCE9E" w14:textId="77777777" w:rsidR="006B2F86" w:rsidRPr="00E71FC3" w:rsidRDefault="005E3C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CC338" w14:textId="77777777" w:rsidR="005E3C57" w:rsidRDefault="005E3C57" w:rsidP="00E71FC3">
      <w:r>
        <w:separator/>
      </w:r>
    </w:p>
  </w:endnote>
  <w:endnote w:type="continuationSeparator" w:id="0">
    <w:p w14:paraId="08815432" w14:textId="77777777" w:rsidR="005E3C57" w:rsidRDefault="005E3C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C58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3DB08" w14:textId="77777777" w:rsidR="005E3C57" w:rsidRDefault="005E3C57" w:rsidP="00E71FC3">
      <w:r>
        <w:separator/>
      </w:r>
    </w:p>
  </w:footnote>
  <w:footnote w:type="continuationSeparator" w:id="0">
    <w:p w14:paraId="5969D2BD" w14:textId="77777777" w:rsidR="005E3C57" w:rsidRDefault="005E3C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57"/>
    <w:rsid w:val="001A7C09"/>
    <w:rsid w:val="00577BD5"/>
    <w:rsid w:val="005E3C5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4D8A"/>
  <w15:chartTrackingRefBased/>
  <w15:docId w15:val="{4F07F251-D085-464F-8ACD-2DFF783A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C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3C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2019-03-24T20:40:00Z</dcterms:created>
  <dcterms:modified xsi:type="dcterms:W3CDTF">2019-03-24T20:41:00Z</dcterms:modified>
</cp:coreProperties>
</file>