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2BF48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WANDESFORD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011171B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045F9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7908CC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69533B72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91C6D3D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North Riding of Yorkshire, the taxes of a fifteenth and a tenth.</w:t>
      </w:r>
    </w:p>
    <w:p w14:paraId="12979B6C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5D32450A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F836C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1AA90" w14:textId="77777777" w:rsidR="00647BB7" w:rsidRDefault="00647BB7" w:rsidP="00647B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706AF7F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16820" w14:textId="77777777" w:rsidR="00647BB7" w:rsidRDefault="00647BB7" w:rsidP="009139A6">
      <w:r>
        <w:separator/>
      </w:r>
    </w:p>
  </w:endnote>
  <w:endnote w:type="continuationSeparator" w:id="0">
    <w:p w14:paraId="022CE5C8" w14:textId="77777777" w:rsidR="00647BB7" w:rsidRDefault="00647B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81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7E4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82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85CBB" w14:textId="77777777" w:rsidR="00647BB7" w:rsidRDefault="00647BB7" w:rsidP="009139A6">
      <w:r>
        <w:separator/>
      </w:r>
    </w:p>
  </w:footnote>
  <w:footnote w:type="continuationSeparator" w:id="0">
    <w:p w14:paraId="3EA6E722" w14:textId="77777777" w:rsidR="00647BB7" w:rsidRDefault="00647B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49F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F3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CE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B7"/>
    <w:rsid w:val="000666E0"/>
    <w:rsid w:val="002510B7"/>
    <w:rsid w:val="005C130B"/>
    <w:rsid w:val="00647BB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FFF68"/>
  <w15:chartTrackingRefBased/>
  <w15:docId w15:val="{5806BB9F-412A-4F33-A762-C9D3787B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2021-11-07T08:23:00Z</dcterms:created>
  <dcterms:modified xsi:type="dcterms:W3CDTF">2021-11-07T08:23:00Z</dcterms:modified>
</cp:coreProperties>
</file>