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91B40" w14:textId="77777777" w:rsidR="00651D52" w:rsidRDefault="00651D52" w:rsidP="00651D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WANDELL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9E725CB" w14:textId="77777777" w:rsidR="00651D52" w:rsidRDefault="00651D52" w:rsidP="00651D52">
      <w:pPr>
        <w:rPr>
          <w:rFonts w:ascii="Times New Roman" w:hAnsi="Times New Roman" w:cs="Times New Roman"/>
        </w:rPr>
      </w:pPr>
    </w:p>
    <w:p w14:paraId="53A1916B" w14:textId="77777777" w:rsidR="00651D52" w:rsidRDefault="00651D52" w:rsidP="00651D52">
      <w:pPr>
        <w:rPr>
          <w:rFonts w:ascii="Times New Roman" w:hAnsi="Times New Roman" w:cs="Times New Roman"/>
        </w:rPr>
      </w:pPr>
    </w:p>
    <w:p w14:paraId="7854AA4E" w14:textId="77777777" w:rsidR="00651D52" w:rsidRDefault="00651D52" w:rsidP="00651D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Coton</w:t>
      </w:r>
      <w:proofErr w:type="spellEnd"/>
      <w:r>
        <w:rPr>
          <w:rFonts w:ascii="Times New Roman" w:hAnsi="Times New Roman" w:cs="Times New Roman"/>
        </w:rPr>
        <w:t xml:space="preserve"> of West Haddon,</w:t>
      </w:r>
    </w:p>
    <w:p w14:paraId="63167CE0" w14:textId="77777777" w:rsidR="00651D52" w:rsidRDefault="00651D52" w:rsidP="00651D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Northamptonshire(q.v.).</w:t>
      </w:r>
    </w:p>
    <w:p w14:paraId="70C19808" w14:textId="77777777" w:rsidR="00651D52" w:rsidRDefault="00651D52" w:rsidP="00651D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DF25202" w14:textId="77777777" w:rsidR="00651D52" w:rsidRDefault="00651D52" w:rsidP="00651D52">
      <w:pPr>
        <w:rPr>
          <w:rFonts w:ascii="Times New Roman" w:hAnsi="Times New Roman" w:cs="Times New Roman"/>
        </w:rPr>
      </w:pPr>
    </w:p>
    <w:p w14:paraId="6440EE2A" w14:textId="77777777" w:rsidR="00651D52" w:rsidRDefault="00651D52" w:rsidP="00651D52">
      <w:pPr>
        <w:rPr>
          <w:rFonts w:ascii="Times New Roman" w:hAnsi="Times New Roman" w:cs="Times New Roman"/>
        </w:rPr>
      </w:pPr>
    </w:p>
    <w:p w14:paraId="29FDC07D" w14:textId="77777777" w:rsidR="00651D52" w:rsidRDefault="00651D52" w:rsidP="00651D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March 2019</w:t>
      </w:r>
    </w:p>
    <w:p w14:paraId="0823FACE" w14:textId="77777777" w:rsidR="006B2F86" w:rsidRPr="00E71FC3" w:rsidRDefault="00651D5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3E5A2" w14:textId="77777777" w:rsidR="00651D52" w:rsidRDefault="00651D52" w:rsidP="00E71FC3">
      <w:r>
        <w:separator/>
      </w:r>
    </w:p>
  </w:endnote>
  <w:endnote w:type="continuationSeparator" w:id="0">
    <w:p w14:paraId="4230C425" w14:textId="77777777" w:rsidR="00651D52" w:rsidRDefault="00651D5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5D3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95C84" w14:textId="77777777" w:rsidR="00651D52" w:rsidRDefault="00651D52" w:rsidP="00E71FC3">
      <w:r>
        <w:separator/>
      </w:r>
    </w:p>
  </w:footnote>
  <w:footnote w:type="continuationSeparator" w:id="0">
    <w:p w14:paraId="15285B0F" w14:textId="77777777" w:rsidR="00651D52" w:rsidRDefault="00651D5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52"/>
    <w:rsid w:val="001A7C09"/>
    <w:rsid w:val="00577BD5"/>
    <w:rsid w:val="00651D5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43FC7"/>
  <w15:chartTrackingRefBased/>
  <w15:docId w15:val="{A8B96BB3-1B40-4DEC-8C65-C7ABA408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D5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51D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2019-03-24T20:38:00Z</dcterms:created>
  <dcterms:modified xsi:type="dcterms:W3CDTF">2019-03-24T20:39:00Z</dcterms:modified>
</cp:coreProperties>
</file>