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7FB34" w14:textId="2BF0B6DF" w:rsidR="00BA00AB" w:rsidRDefault="00C54B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WANBRIGGE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fl.1453-4)</w:t>
      </w:r>
    </w:p>
    <w:p w14:paraId="4CA4579C" w14:textId="4CC7CACB" w:rsidR="00C54B63" w:rsidRDefault="00C54B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27BBB3CD" w14:textId="66ED8215" w:rsidR="00C54B63" w:rsidRDefault="00C54B63" w:rsidP="009139A6">
      <w:pPr>
        <w:pStyle w:val="NoSpacing"/>
        <w:rPr>
          <w:rFonts w:cs="Times New Roman"/>
          <w:szCs w:val="24"/>
        </w:rPr>
      </w:pPr>
    </w:p>
    <w:p w14:paraId="40A44BD3" w14:textId="79FDC294" w:rsidR="00C54B63" w:rsidRDefault="00C54B63" w:rsidP="009139A6">
      <w:pPr>
        <w:pStyle w:val="NoSpacing"/>
        <w:rPr>
          <w:rFonts w:cs="Times New Roman"/>
          <w:szCs w:val="24"/>
        </w:rPr>
      </w:pPr>
    </w:p>
    <w:p w14:paraId="171E9B4F" w14:textId="1B41326C" w:rsidR="00C54B63" w:rsidRDefault="0069788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1453-4</w:t>
      </w:r>
      <w:r>
        <w:rPr>
          <w:rFonts w:cs="Times New Roman"/>
          <w:szCs w:val="24"/>
        </w:rPr>
        <w:tab/>
        <w:t xml:space="preserve">He was apprenticed to John </w:t>
      </w:r>
      <w:proofErr w:type="spellStart"/>
      <w:r>
        <w:rPr>
          <w:rFonts w:cs="Times New Roman"/>
          <w:szCs w:val="24"/>
        </w:rPr>
        <w:t>Yerde</w:t>
      </w:r>
      <w:proofErr w:type="spellEnd"/>
      <w:r>
        <w:rPr>
          <w:rFonts w:cs="Times New Roman"/>
          <w:szCs w:val="24"/>
        </w:rPr>
        <w:t>(q.v.).</w:t>
      </w:r>
    </w:p>
    <w:p w14:paraId="2F38170D" w14:textId="37D70954" w:rsidR="00697884" w:rsidRDefault="00697884" w:rsidP="0069788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r>
        <w:rPr>
          <w:rFonts w:eastAsia="Times New Roman" w:cs="Times New Roman"/>
          <w:szCs w:val="24"/>
        </w:rPr>
        <w:t>vol.I</w:t>
      </w:r>
      <w:proofErr w:type="spellEnd"/>
      <w:r>
        <w:rPr>
          <w:rFonts w:eastAsia="Times New Roman" w:cs="Times New Roman"/>
          <w:szCs w:val="24"/>
        </w:rPr>
        <w:t xml:space="preserve"> published by the Cutlers’ Company 1916 p.358)</w:t>
      </w:r>
    </w:p>
    <w:p w14:paraId="4F8DA6F8" w14:textId="084B4E91" w:rsidR="00697884" w:rsidRDefault="00697884" w:rsidP="00697884">
      <w:pPr>
        <w:pStyle w:val="NoSpacing"/>
        <w:rPr>
          <w:rFonts w:eastAsia="Times New Roman" w:cs="Times New Roman"/>
          <w:szCs w:val="24"/>
        </w:rPr>
      </w:pPr>
    </w:p>
    <w:p w14:paraId="4C11B551" w14:textId="5E65B772" w:rsidR="00697884" w:rsidRDefault="00697884" w:rsidP="00697884">
      <w:pPr>
        <w:pStyle w:val="NoSpacing"/>
        <w:rPr>
          <w:rFonts w:eastAsia="Times New Roman" w:cs="Times New Roman"/>
          <w:szCs w:val="24"/>
        </w:rPr>
      </w:pPr>
    </w:p>
    <w:p w14:paraId="7F3B7424" w14:textId="646837DE" w:rsidR="00697884" w:rsidRPr="00697884" w:rsidRDefault="00697884" w:rsidP="0069788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 February 2023</w:t>
      </w:r>
    </w:p>
    <w:sectPr w:rsidR="00697884" w:rsidRPr="006978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A61A7" w14:textId="77777777" w:rsidR="00C54B63" w:rsidRDefault="00C54B63" w:rsidP="009139A6">
      <w:r>
        <w:separator/>
      </w:r>
    </w:p>
  </w:endnote>
  <w:endnote w:type="continuationSeparator" w:id="0">
    <w:p w14:paraId="4FD0C432" w14:textId="77777777" w:rsidR="00C54B63" w:rsidRDefault="00C54B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EB0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0E9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D8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CB41D" w14:textId="77777777" w:rsidR="00C54B63" w:rsidRDefault="00C54B63" w:rsidP="009139A6">
      <w:r>
        <w:separator/>
      </w:r>
    </w:p>
  </w:footnote>
  <w:footnote w:type="continuationSeparator" w:id="0">
    <w:p w14:paraId="4A6A4BD6" w14:textId="77777777" w:rsidR="00C54B63" w:rsidRDefault="00C54B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E36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2D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562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63"/>
    <w:rsid w:val="000666E0"/>
    <w:rsid w:val="002510B7"/>
    <w:rsid w:val="005C130B"/>
    <w:rsid w:val="00697884"/>
    <w:rsid w:val="00826F5C"/>
    <w:rsid w:val="009139A6"/>
    <w:rsid w:val="0092148D"/>
    <w:rsid w:val="009448BB"/>
    <w:rsid w:val="00947624"/>
    <w:rsid w:val="00A3176C"/>
    <w:rsid w:val="00AE65F8"/>
    <w:rsid w:val="00BA00AB"/>
    <w:rsid w:val="00C54B6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955A6"/>
  <w15:chartTrackingRefBased/>
  <w15:docId w15:val="{E646FD3E-B64E-4771-95F5-9A3E63A6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2023-02-01T16:35:00Z</dcterms:created>
  <dcterms:modified xsi:type="dcterms:W3CDTF">2023-03-31T08:01:00Z</dcterms:modified>
</cp:coreProperties>
</file>