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FF9452" w14:textId="77777777" w:rsidR="00481AAA" w:rsidRDefault="00481AAA" w:rsidP="00481AA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WALLE, the elder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fl.1444)</w:t>
      </w:r>
    </w:p>
    <w:p w14:paraId="56E9E72E" w14:textId="77777777" w:rsidR="00481AAA" w:rsidRDefault="00481AAA" w:rsidP="00481AA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656AC52" w14:textId="77777777" w:rsidR="00481AAA" w:rsidRDefault="00481AAA" w:rsidP="00481AA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61DB31D" w14:textId="77777777" w:rsidR="00481AAA" w:rsidRDefault="00481AAA" w:rsidP="00481AA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1444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Walle</w:t>
      </w:r>
      <w:proofErr w:type="spellEnd"/>
      <w:r>
        <w:rPr>
          <w:rFonts w:ascii="Times New Roman" w:hAnsi="Times New Roman" w:cs="Times New Roman"/>
          <w:sz w:val="24"/>
          <w:szCs w:val="24"/>
        </w:rPr>
        <w:t>, the younger(q.v.), owned property in Brookhampton,</w:t>
      </w:r>
    </w:p>
    <w:p w14:paraId="5C6D1389" w14:textId="77777777" w:rsidR="00481AAA" w:rsidRDefault="00481AAA" w:rsidP="00481AA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Shropshire.   (V.C.H. Shropshire vol.10 pp.135-147)</w:t>
      </w:r>
    </w:p>
    <w:p w14:paraId="5F934ADB" w14:textId="77777777" w:rsidR="00481AAA" w:rsidRDefault="00481AAA" w:rsidP="00481AA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0AB9677" w14:textId="77777777" w:rsidR="00481AAA" w:rsidRDefault="00481AAA" w:rsidP="00481AA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1B82414" w14:textId="77777777" w:rsidR="00481AAA" w:rsidRDefault="00481AAA" w:rsidP="00481AA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March 2022</w:t>
      </w:r>
    </w:p>
    <w:p w14:paraId="47AF5BA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B4CE3D" w14:textId="77777777" w:rsidR="00481AAA" w:rsidRDefault="00481AAA" w:rsidP="009139A6">
      <w:r>
        <w:separator/>
      </w:r>
    </w:p>
  </w:endnote>
  <w:endnote w:type="continuationSeparator" w:id="0">
    <w:p w14:paraId="1D6BD37E" w14:textId="77777777" w:rsidR="00481AAA" w:rsidRDefault="00481AA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60B02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F60D6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8D551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5CAD74" w14:textId="77777777" w:rsidR="00481AAA" w:rsidRDefault="00481AAA" w:rsidP="009139A6">
      <w:r>
        <w:separator/>
      </w:r>
    </w:p>
  </w:footnote>
  <w:footnote w:type="continuationSeparator" w:id="0">
    <w:p w14:paraId="0A1724C7" w14:textId="77777777" w:rsidR="00481AAA" w:rsidRDefault="00481AA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0B9EA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574BB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1821C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AAA"/>
    <w:rsid w:val="000666E0"/>
    <w:rsid w:val="002510B7"/>
    <w:rsid w:val="00481AAA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614C4D"/>
  <w15:chartTrackingRefBased/>
  <w15:docId w15:val="{A9D27C89-AE9E-418A-8326-6F92F9403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2022-03-06T15:39:00Z</dcterms:created>
  <dcterms:modified xsi:type="dcterms:W3CDTF">2022-03-06T15:39:00Z</dcterms:modified>
</cp:coreProperties>
</file>