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C330C" w14:textId="2517D27D" w:rsidR="00BA00AB" w:rsidRDefault="003E2B1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WALLE</w:t>
      </w:r>
      <w:r>
        <w:rPr>
          <w:rFonts w:cs="Times New Roman"/>
          <w:szCs w:val="24"/>
        </w:rPr>
        <w:t xml:space="preserve">       (fl.1470-1)</w:t>
      </w:r>
    </w:p>
    <w:p w14:paraId="1DF2D68F" w14:textId="2E4F30FD" w:rsidR="003E2B18" w:rsidRDefault="003E2B1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2F17187A" w14:textId="2412CD80" w:rsidR="003E2B18" w:rsidRDefault="003E2B18" w:rsidP="009139A6">
      <w:pPr>
        <w:pStyle w:val="NoSpacing"/>
        <w:rPr>
          <w:rFonts w:cs="Times New Roman"/>
          <w:szCs w:val="24"/>
        </w:rPr>
      </w:pPr>
    </w:p>
    <w:p w14:paraId="00625E6D" w14:textId="58CD348B" w:rsidR="003E2B18" w:rsidRDefault="003E2B18" w:rsidP="009139A6">
      <w:pPr>
        <w:pStyle w:val="NoSpacing"/>
        <w:rPr>
          <w:rFonts w:cs="Times New Roman"/>
          <w:szCs w:val="24"/>
        </w:rPr>
      </w:pPr>
    </w:p>
    <w:p w14:paraId="53659422" w14:textId="0ECDA1B1" w:rsidR="003E2B18" w:rsidRDefault="003E2B1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1470-1</w:t>
      </w:r>
      <w:r>
        <w:rPr>
          <w:rFonts w:cs="Times New Roman"/>
          <w:szCs w:val="24"/>
        </w:rPr>
        <w:tab/>
        <w:t>He was apprentice of John Brown of London, cutler(q.v.).</w:t>
      </w:r>
    </w:p>
    <w:p w14:paraId="01C0B941" w14:textId="1B2A8AC3" w:rsidR="003E2B18" w:rsidRDefault="003E2B18" w:rsidP="003E2B1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vol.I published by the Cutlers’ Company 1916 </w:t>
      </w:r>
      <w:r w:rsidRPr="00F82B87">
        <w:rPr>
          <w:rFonts w:eastAsia="Times New Roman" w:cs="Times New Roman"/>
          <w:szCs w:val="24"/>
        </w:rPr>
        <w:t>p.</w:t>
      </w:r>
      <w:r>
        <w:rPr>
          <w:rFonts w:eastAsia="Times New Roman" w:cs="Times New Roman"/>
          <w:szCs w:val="24"/>
        </w:rPr>
        <w:t>362</w:t>
      </w:r>
      <w:r>
        <w:rPr>
          <w:rFonts w:eastAsia="Times New Roman" w:cs="Times New Roman"/>
          <w:szCs w:val="24"/>
        </w:rPr>
        <w:t>)</w:t>
      </w:r>
      <w:r>
        <w:rPr>
          <w:rFonts w:eastAsia="Times New Roman" w:cs="Times New Roman"/>
          <w:szCs w:val="24"/>
        </w:rPr>
        <w:tab/>
      </w:r>
    </w:p>
    <w:p w14:paraId="4A1A19B4" w14:textId="6658F770" w:rsidR="003E2B18" w:rsidRDefault="003E2B18" w:rsidP="003E2B18">
      <w:pPr>
        <w:pStyle w:val="NoSpacing"/>
        <w:rPr>
          <w:rFonts w:eastAsia="Times New Roman" w:cs="Times New Roman"/>
          <w:szCs w:val="24"/>
        </w:rPr>
      </w:pPr>
    </w:p>
    <w:p w14:paraId="7E1976D9" w14:textId="31F16A01" w:rsidR="003E2B18" w:rsidRDefault="003E2B18" w:rsidP="003E2B18">
      <w:pPr>
        <w:pStyle w:val="NoSpacing"/>
        <w:rPr>
          <w:rFonts w:eastAsia="Times New Roman" w:cs="Times New Roman"/>
          <w:szCs w:val="24"/>
        </w:rPr>
      </w:pPr>
    </w:p>
    <w:p w14:paraId="157C75EB" w14:textId="614A2048" w:rsidR="003E2B18" w:rsidRPr="003E2B18" w:rsidRDefault="003E2B18" w:rsidP="003E2B1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16 February 2023</w:t>
      </w:r>
    </w:p>
    <w:sectPr w:rsidR="003E2B18" w:rsidRPr="003E2B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0C996" w14:textId="77777777" w:rsidR="003E2B18" w:rsidRDefault="003E2B18" w:rsidP="009139A6">
      <w:r>
        <w:separator/>
      </w:r>
    </w:p>
  </w:endnote>
  <w:endnote w:type="continuationSeparator" w:id="0">
    <w:p w14:paraId="57F17BC0" w14:textId="77777777" w:rsidR="003E2B18" w:rsidRDefault="003E2B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0E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18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93C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F12AD" w14:textId="77777777" w:rsidR="003E2B18" w:rsidRDefault="003E2B18" w:rsidP="009139A6">
      <w:r>
        <w:separator/>
      </w:r>
    </w:p>
  </w:footnote>
  <w:footnote w:type="continuationSeparator" w:id="0">
    <w:p w14:paraId="1D9C43A0" w14:textId="77777777" w:rsidR="003E2B18" w:rsidRDefault="003E2B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B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AD6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70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18"/>
    <w:rsid w:val="000666E0"/>
    <w:rsid w:val="002510B7"/>
    <w:rsid w:val="003E2B1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1C22"/>
  <w15:chartTrackingRefBased/>
  <w15:docId w15:val="{43B29F26-6DB4-46A2-B767-769EC2C7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2023-02-16T16:50:00Z</dcterms:created>
  <dcterms:modified xsi:type="dcterms:W3CDTF">2023-02-16T16:53:00Z</dcterms:modified>
</cp:coreProperties>
</file>