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2228" w14:textId="77777777" w:rsidR="00816ABA" w:rsidRDefault="00816ABA" w:rsidP="00816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3B0331C5" w14:textId="77777777" w:rsidR="00816ABA" w:rsidRDefault="00816ABA" w:rsidP="00816ABA">
      <w:pPr>
        <w:pStyle w:val="NoSpacing"/>
        <w:rPr>
          <w:rFonts w:cs="Times New Roman"/>
          <w:szCs w:val="24"/>
        </w:rPr>
      </w:pPr>
    </w:p>
    <w:p w14:paraId="04993939" w14:textId="77777777" w:rsidR="00816ABA" w:rsidRDefault="00816ABA" w:rsidP="00816ABA">
      <w:pPr>
        <w:pStyle w:val="NoSpacing"/>
        <w:rPr>
          <w:rFonts w:cs="Times New Roman"/>
          <w:szCs w:val="24"/>
        </w:rPr>
      </w:pPr>
    </w:p>
    <w:p w14:paraId="0534ED58" w14:textId="77777777" w:rsidR="00816ABA" w:rsidRDefault="00816ABA" w:rsidP="00816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Aug.1483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Melton, Suffolk,</w:t>
      </w:r>
    </w:p>
    <w:p w14:paraId="5A81EDD5" w14:textId="77777777" w:rsidR="00816ABA" w:rsidRDefault="00816ABA" w:rsidP="00816A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Essex(q.v.).</w:t>
      </w:r>
    </w:p>
    <w:p w14:paraId="458DEC4E" w14:textId="77777777" w:rsidR="00816ABA" w:rsidRDefault="00816ABA" w:rsidP="00816AB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0AF43B3" w14:textId="77777777" w:rsidR="00816ABA" w:rsidRDefault="00816ABA" w:rsidP="00816AB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p.38)</w:t>
      </w:r>
    </w:p>
    <w:p w14:paraId="0EC5224A" w14:textId="77777777" w:rsidR="00816ABA" w:rsidRDefault="00816ABA" w:rsidP="00816ABA">
      <w:pPr>
        <w:pStyle w:val="NoSpacing"/>
        <w:rPr>
          <w:rFonts w:eastAsia="Times New Roman" w:cs="Times New Roman"/>
          <w:szCs w:val="24"/>
        </w:rPr>
      </w:pPr>
    </w:p>
    <w:p w14:paraId="3BC138E4" w14:textId="77777777" w:rsidR="00816ABA" w:rsidRDefault="00816ABA" w:rsidP="00816ABA">
      <w:pPr>
        <w:pStyle w:val="NoSpacing"/>
        <w:rPr>
          <w:rFonts w:eastAsia="Times New Roman" w:cs="Times New Roman"/>
          <w:szCs w:val="24"/>
        </w:rPr>
      </w:pPr>
    </w:p>
    <w:p w14:paraId="7EB04BA8" w14:textId="77777777" w:rsidR="00816ABA" w:rsidRPr="00290501" w:rsidRDefault="00816ABA" w:rsidP="00816AB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16 March 2023</w:t>
      </w:r>
    </w:p>
    <w:p w14:paraId="4E5628E1" w14:textId="4C535B26" w:rsidR="00BA00AB" w:rsidRPr="00816ABA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816A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6FBF" w14:textId="77777777" w:rsidR="00816ABA" w:rsidRDefault="00816ABA" w:rsidP="009139A6">
      <w:r>
        <w:separator/>
      </w:r>
    </w:p>
  </w:endnote>
  <w:endnote w:type="continuationSeparator" w:id="0">
    <w:p w14:paraId="26CA9889" w14:textId="77777777" w:rsidR="00816ABA" w:rsidRDefault="00816A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00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74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93A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B21BE" w14:textId="77777777" w:rsidR="00816ABA" w:rsidRDefault="00816ABA" w:rsidP="009139A6">
      <w:r>
        <w:separator/>
      </w:r>
    </w:p>
  </w:footnote>
  <w:footnote w:type="continuationSeparator" w:id="0">
    <w:p w14:paraId="5334FC29" w14:textId="77777777" w:rsidR="00816ABA" w:rsidRDefault="00816A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C92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2A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034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BA"/>
    <w:rsid w:val="000666E0"/>
    <w:rsid w:val="002510B7"/>
    <w:rsid w:val="005C130B"/>
    <w:rsid w:val="00816AB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2BC9"/>
  <w15:chartTrackingRefBased/>
  <w15:docId w15:val="{5BC8CD71-D2C5-48A3-AA13-5DDA9223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2023-03-16T20:58:00Z</dcterms:created>
  <dcterms:modified xsi:type="dcterms:W3CDTF">2023-03-16T20:58:00Z</dcterms:modified>
</cp:coreProperties>
</file>