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92201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4A4A636B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22D4DEA8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6EA441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0278E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Shawe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11A598A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0AE9CCA4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C6A52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7B536" w14:textId="77777777" w:rsidR="00532ECE" w:rsidRDefault="00532ECE" w:rsidP="00532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0EF80F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AD431" w14:textId="77777777" w:rsidR="00532ECE" w:rsidRDefault="00532ECE" w:rsidP="009139A6">
      <w:r>
        <w:separator/>
      </w:r>
    </w:p>
  </w:endnote>
  <w:endnote w:type="continuationSeparator" w:id="0">
    <w:p w14:paraId="0B19CB80" w14:textId="77777777" w:rsidR="00532ECE" w:rsidRDefault="00532E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C65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53C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53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1BE9F" w14:textId="77777777" w:rsidR="00532ECE" w:rsidRDefault="00532ECE" w:rsidP="009139A6">
      <w:r>
        <w:separator/>
      </w:r>
    </w:p>
  </w:footnote>
  <w:footnote w:type="continuationSeparator" w:id="0">
    <w:p w14:paraId="64145565" w14:textId="77777777" w:rsidR="00532ECE" w:rsidRDefault="00532E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2D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DC8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2A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ECE"/>
    <w:rsid w:val="000666E0"/>
    <w:rsid w:val="002510B7"/>
    <w:rsid w:val="00532EC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F4F85"/>
  <w15:chartTrackingRefBased/>
  <w15:docId w15:val="{1B3FB6C1-7F07-47B5-A525-EC4B11AF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2022-04-05T15:20:00Z</dcterms:created>
  <dcterms:modified xsi:type="dcterms:W3CDTF">2022-04-05T15:20:00Z</dcterms:modified>
</cp:coreProperties>
</file>