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4FB7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WALLE</w:t>
      </w:r>
      <w:r>
        <w:rPr>
          <w:rFonts w:ascii="Times New Roman" w:hAnsi="Times New Roman" w:cs="Times New Roman"/>
          <w:lang w:val="en-US"/>
        </w:rPr>
        <w:t xml:space="preserve">      (fl.1478)</w:t>
      </w:r>
    </w:p>
    <w:p w14:paraId="29B7F4FA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Yeoman of the Crown.</w:t>
      </w:r>
    </w:p>
    <w:p w14:paraId="113DD7F7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</w:p>
    <w:p w14:paraId="0C92DA9A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</w:p>
    <w:p w14:paraId="78D8FE70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2 Mar.1478</w:t>
      </w:r>
      <w:r>
        <w:rPr>
          <w:rFonts w:ascii="Times New Roman" w:hAnsi="Times New Roman" w:cs="Times New Roman"/>
          <w:lang w:val="en-US"/>
        </w:rPr>
        <w:tab/>
        <w:t xml:space="preserve">He was granted the offices of Bailiff of Uppingham and </w:t>
      </w:r>
      <w:proofErr w:type="spellStart"/>
      <w:r>
        <w:rPr>
          <w:rFonts w:ascii="Times New Roman" w:hAnsi="Times New Roman" w:cs="Times New Roman"/>
          <w:lang w:val="en-US"/>
        </w:rPr>
        <w:t>Esingden</w:t>
      </w:r>
      <w:proofErr w:type="spellEnd"/>
      <w:r>
        <w:rPr>
          <w:rFonts w:ascii="Times New Roman" w:hAnsi="Times New Roman" w:cs="Times New Roman"/>
          <w:lang w:val="en-US"/>
        </w:rPr>
        <w:t>, Rutland,</w:t>
      </w:r>
    </w:p>
    <w:p w14:paraId="37A60D3E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and Freestone, Lincolnshire.    (C.P.R. 1476-85 p.76)</w:t>
      </w:r>
    </w:p>
    <w:p w14:paraId="7856D56B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</w:p>
    <w:p w14:paraId="3646582B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</w:p>
    <w:p w14:paraId="43B12B7C" w14:textId="77777777" w:rsidR="00B556C1" w:rsidRDefault="00B556C1" w:rsidP="00B556C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December 2025</w:t>
      </w:r>
    </w:p>
    <w:p w14:paraId="474CC16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D098D" w14:textId="77777777" w:rsidR="00CE20CD" w:rsidRDefault="00CE20CD" w:rsidP="00086E2C">
      <w:pPr>
        <w:spacing w:after="0" w:line="240" w:lineRule="auto"/>
      </w:pPr>
      <w:r>
        <w:separator/>
      </w:r>
    </w:p>
  </w:endnote>
  <w:endnote w:type="continuationSeparator" w:id="0">
    <w:p w14:paraId="00C4F836" w14:textId="77777777" w:rsidR="00CE20CD" w:rsidRDefault="00CE20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1F2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F07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8B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8399" w14:textId="77777777" w:rsidR="00CE20CD" w:rsidRDefault="00CE20CD" w:rsidP="00086E2C">
      <w:pPr>
        <w:spacing w:after="0" w:line="240" w:lineRule="auto"/>
      </w:pPr>
      <w:r>
        <w:separator/>
      </w:r>
    </w:p>
  </w:footnote>
  <w:footnote w:type="continuationSeparator" w:id="0">
    <w:p w14:paraId="5A7A5797" w14:textId="77777777" w:rsidR="00CE20CD" w:rsidRDefault="00CE20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6B2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CF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AF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C1"/>
    <w:rsid w:val="00086E2C"/>
    <w:rsid w:val="000A2E7A"/>
    <w:rsid w:val="002244B7"/>
    <w:rsid w:val="00314D94"/>
    <w:rsid w:val="00617568"/>
    <w:rsid w:val="006E68FA"/>
    <w:rsid w:val="00B556C1"/>
    <w:rsid w:val="00CE20CD"/>
    <w:rsid w:val="00D2103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F287"/>
  <w15:chartTrackingRefBased/>
  <w15:docId w15:val="{95C1816A-FF39-4D8C-ACA2-9EABE62D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556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31</Words>
  <Characters>166</Characters>
  <Application>Microsoft Office Word</Application>
  <DocSecurity>0</DocSecurity>
  <Lines>9</Lines>
  <Paragraphs>5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2025-12-23T18:52:00Z</dcterms:created>
  <dcterms:modified xsi:type="dcterms:W3CDTF">2025-12-23T18:54:00Z</dcterms:modified>
</cp:coreProperties>
</file>