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419" w:rsidRDefault="00471419" w:rsidP="004714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471419" w:rsidRDefault="00471419" w:rsidP="004714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1419" w:rsidRDefault="00471419" w:rsidP="004714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1419" w:rsidRDefault="00471419" w:rsidP="004714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Hatfield Broad Oak,</w:t>
      </w:r>
    </w:p>
    <w:p w:rsidR="00471419" w:rsidRDefault="00471419" w:rsidP="004714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hundred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of Harlow.</w:t>
      </w:r>
    </w:p>
    <w:p w:rsidR="00471419" w:rsidRDefault="00471419" w:rsidP="004714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24-31)</w:t>
      </w:r>
    </w:p>
    <w:p w:rsidR="00471419" w:rsidRDefault="00471419" w:rsidP="004714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1419" w:rsidRDefault="00471419" w:rsidP="004714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1419" w:rsidRPr="000E4FF1" w:rsidRDefault="00471419" w:rsidP="004714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2016</w:t>
      </w:r>
    </w:p>
    <w:p w:rsidR="00DD5B8A" w:rsidRPr="00471419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4714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419" w:rsidRDefault="00471419" w:rsidP="00564E3C">
      <w:pPr>
        <w:spacing w:after="0" w:line="240" w:lineRule="auto"/>
      </w:pPr>
      <w:r>
        <w:separator/>
      </w:r>
    </w:p>
  </w:endnote>
  <w:endnote w:type="continuationSeparator" w:id="0">
    <w:p w:rsidR="00471419" w:rsidRDefault="0047141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71419">
      <w:rPr>
        <w:rFonts w:ascii="Times New Roman" w:hAnsi="Times New Roman" w:cs="Times New Roman"/>
        <w:noProof/>
        <w:sz w:val="24"/>
        <w:szCs w:val="24"/>
      </w:rPr>
      <w:t>18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419" w:rsidRDefault="00471419" w:rsidP="00564E3C">
      <w:pPr>
        <w:spacing w:after="0" w:line="240" w:lineRule="auto"/>
      </w:pPr>
      <w:r>
        <w:separator/>
      </w:r>
    </w:p>
  </w:footnote>
  <w:footnote w:type="continuationSeparator" w:id="0">
    <w:p w:rsidR="00471419" w:rsidRDefault="0047141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419"/>
    <w:rsid w:val="00372DC6"/>
    <w:rsid w:val="00471419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ACFC7"/>
  <w15:chartTrackingRefBased/>
  <w15:docId w15:val="{F40A4741-A0E1-4CB0-B451-2EA5FD0C2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2016-02-18T21:47:00Z</dcterms:created>
  <dcterms:modified xsi:type="dcterms:W3CDTF">2016-02-18T21:47:00Z</dcterms:modified>
</cp:coreProperties>
</file>