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90EBF" w14:textId="77777777" w:rsidR="00D17657" w:rsidRDefault="00D17657" w:rsidP="00D17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WALLE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B07A208" w14:textId="77777777" w:rsidR="00D17657" w:rsidRDefault="00D17657" w:rsidP="00D17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Norton, Gloucestershire. Husbandman.</w:t>
      </w:r>
    </w:p>
    <w:p w14:paraId="6EDFF547" w14:textId="77777777" w:rsidR="00D17657" w:rsidRDefault="00D17657" w:rsidP="00D17657">
      <w:pPr>
        <w:rPr>
          <w:rFonts w:ascii="Times New Roman" w:hAnsi="Times New Roman" w:cs="Times New Roman"/>
        </w:rPr>
      </w:pPr>
    </w:p>
    <w:p w14:paraId="20D1A60C" w14:textId="77777777" w:rsidR="00D17657" w:rsidRDefault="00D17657" w:rsidP="00D17657">
      <w:pPr>
        <w:rPr>
          <w:rFonts w:ascii="Times New Roman" w:hAnsi="Times New Roman" w:cs="Times New Roman"/>
        </w:rPr>
      </w:pPr>
    </w:p>
    <w:p w14:paraId="25DBDA93" w14:textId="77777777" w:rsidR="00D17657" w:rsidRDefault="00D17657" w:rsidP="00D17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Wolfe of Hereford(q.v.) brought a plaint of debt against him,</w:t>
      </w:r>
    </w:p>
    <w:p w14:paraId="7E5D066D" w14:textId="77777777" w:rsidR="00D17657" w:rsidRDefault="00D17657" w:rsidP="00D17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Wodeward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Castlemorton</w:t>
      </w:r>
      <w:proofErr w:type="spellEnd"/>
      <w:r>
        <w:rPr>
          <w:rFonts w:ascii="Times New Roman" w:hAnsi="Times New Roman" w:cs="Times New Roman"/>
        </w:rPr>
        <w:t xml:space="preserve">, Worcestershire(q.v.), David Burnham of </w:t>
      </w:r>
    </w:p>
    <w:p w14:paraId="51CC794F" w14:textId="77777777" w:rsidR="00D17657" w:rsidRDefault="00D17657" w:rsidP="00D17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Tewkesbury(q.v.) and John </w:t>
      </w:r>
      <w:proofErr w:type="spellStart"/>
      <w:r>
        <w:rPr>
          <w:rFonts w:ascii="Times New Roman" w:hAnsi="Times New Roman" w:cs="Times New Roman"/>
        </w:rPr>
        <w:t>Beseyes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Berrow</w:t>
      </w:r>
      <w:proofErr w:type="spellEnd"/>
      <w:r>
        <w:rPr>
          <w:rFonts w:ascii="Times New Roman" w:hAnsi="Times New Roman" w:cs="Times New Roman"/>
        </w:rPr>
        <w:t>, Worcestershire(q.v.).</w:t>
      </w:r>
    </w:p>
    <w:p w14:paraId="2C56B354" w14:textId="77777777" w:rsidR="00D17657" w:rsidRDefault="00D17657" w:rsidP="00D17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52A5903" w14:textId="77777777" w:rsidR="00D17657" w:rsidRDefault="00D17657" w:rsidP="00D17657">
      <w:pPr>
        <w:rPr>
          <w:rFonts w:ascii="Times New Roman" w:hAnsi="Times New Roman" w:cs="Times New Roman"/>
        </w:rPr>
      </w:pPr>
    </w:p>
    <w:p w14:paraId="14A5841C" w14:textId="77777777" w:rsidR="00D17657" w:rsidRDefault="00D17657" w:rsidP="00D17657">
      <w:pPr>
        <w:rPr>
          <w:rFonts w:ascii="Times New Roman" w:hAnsi="Times New Roman" w:cs="Times New Roman"/>
        </w:rPr>
      </w:pPr>
    </w:p>
    <w:p w14:paraId="2CC9EC9B" w14:textId="77777777" w:rsidR="00D17657" w:rsidRDefault="00D17657" w:rsidP="00D17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2019</w:t>
      </w:r>
    </w:p>
    <w:p w14:paraId="3DAB9BA6" w14:textId="77777777" w:rsidR="006B2F86" w:rsidRPr="00E71FC3" w:rsidRDefault="00D176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68FE4" w14:textId="77777777" w:rsidR="00D17657" w:rsidRDefault="00D17657" w:rsidP="00E71FC3">
      <w:r>
        <w:separator/>
      </w:r>
    </w:p>
  </w:endnote>
  <w:endnote w:type="continuationSeparator" w:id="0">
    <w:p w14:paraId="311E7FBB" w14:textId="77777777" w:rsidR="00D17657" w:rsidRDefault="00D176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E4E6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EF3DC" w14:textId="77777777" w:rsidR="00D17657" w:rsidRDefault="00D17657" w:rsidP="00E71FC3">
      <w:r>
        <w:separator/>
      </w:r>
    </w:p>
  </w:footnote>
  <w:footnote w:type="continuationSeparator" w:id="0">
    <w:p w14:paraId="4BD09320" w14:textId="77777777" w:rsidR="00D17657" w:rsidRDefault="00D176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57"/>
    <w:rsid w:val="001A7C09"/>
    <w:rsid w:val="00577BD5"/>
    <w:rsid w:val="00656CBA"/>
    <w:rsid w:val="006A1F77"/>
    <w:rsid w:val="00733BE7"/>
    <w:rsid w:val="00AB52E8"/>
    <w:rsid w:val="00B16D3F"/>
    <w:rsid w:val="00BB41AC"/>
    <w:rsid w:val="00D176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FCCDF"/>
  <w15:chartTrackingRefBased/>
  <w15:docId w15:val="{613E43E8-748A-4FFE-A168-BAFB05D8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6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2019-05-09T20:45:00Z</dcterms:created>
  <dcterms:modified xsi:type="dcterms:W3CDTF">2019-05-09T20:45:00Z</dcterms:modified>
</cp:coreProperties>
</file>