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12A16" w14:textId="77777777" w:rsidR="00F21ED3" w:rsidRDefault="00F21ED3" w:rsidP="00F21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d.1433)</w:t>
      </w:r>
    </w:p>
    <w:p w14:paraId="2F985AB8" w14:textId="77777777" w:rsidR="00F21ED3" w:rsidRDefault="00F21ED3" w:rsidP="00F21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Stillingfleet</w:t>
      </w:r>
      <w:proofErr w:type="spellEnd"/>
      <w:r>
        <w:rPr>
          <w:rFonts w:cs="Times New Roman"/>
          <w:szCs w:val="24"/>
        </w:rPr>
        <w:t>.</w:t>
      </w:r>
    </w:p>
    <w:p w14:paraId="02DD1EB0" w14:textId="77777777" w:rsidR="00F21ED3" w:rsidRDefault="00F21ED3" w:rsidP="00F21ED3">
      <w:pPr>
        <w:pStyle w:val="NoSpacing"/>
        <w:rPr>
          <w:rFonts w:cs="Times New Roman"/>
          <w:szCs w:val="24"/>
        </w:rPr>
      </w:pPr>
    </w:p>
    <w:p w14:paraId="77EEF13E" w14:textId="77777777" w:rsidR="00F21ED3" w:rsidRDefault="00F21ED3" w:rsidP="00F21ED3">
      <w:pPr>
        <w:pStyle w:val="NoSpacing"/>
        <w:rPr>
          <w:rFonts w:cs="Times New Roman"/>
          <w:szCs w:val="24"/>
        </w:rPr>
      </w:pPr>
    </w:p>
    <w:p w14:paraId="24A9D748" w14:textId="77777777" w:rsidR="00F21ED3" w:rsidRDefault="00F21ED3" w:rsidP="00F21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Feb.1433</w:t>
      </w:r>
      <w:r>
        <w:rPr>
          <w:rFonts w:cs="Times New Roman"/>
          <w:szCs w:val="24"/>
        </w:rPr>
        <w:tab/>
        <w:t>He made his Will.   (W.Y.R. p.176)</w:t>
      </w:r>
    </w:p>
    <w:p w14:paraId="22B4A406" w14:textId="77777777" w:rsidR="00F21ED3" w:rsidRDefault="00F21ED3" w:rsidP="00F21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Feb.</w:t>
      </w:r>
      <w:r>
        <w:rPr>
          <w:rFonts w:cs="Times New Roman"/>
          <w:szCs w:val="24"/>
        </w:rPr>
        <w:tab/>
        <w:t>Probate of his Will.   (ibid.)</w:t>
      </w:r>
    </w:p>
    <w:p w14:paraId="07053CDF" w14:textId="77777777" w:rsidR="00F21ED3" w:rsidRDefault="00F21ED3" w:rsidP="00F21ED3">
      <w:pPr>
        <w:pStyle w:val="NoSpacing"/>
        <w:rPr>
          <w:rFonts w:cs="Times New Roman"/>
          <w:szCs w:val="24"/>
        </w:rPr>
      </w:pPr>
    </w:p>
    <w:p w14:paraId="6EFCDD73" w14:textId="77777777" w:rsidR="00F21ED3" w:rsidRDefault="00F21ED3" w:rsidP="00F21ED3">
      <w:pPr>
        <w:pStyle w:val="NoSpacing"/>
        <w:rPr>
          <w:rFonts w:cs="Times New Roman"/>
          <w:szCs w:val="24"/>
        </w:rPr>
      </w:pPr>
    </w:p>
    <w:p w14:paraId="75C86595" w14:textId="77777777" w:rsidR="00F21ED3" w:rsidRDefault="00F21ED3" w:rsidP="00F21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July 2024</w:t>
      </w:r>
    </w:p>
    <w:p w14:paraId="3A128D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F827A" w14:textId="77777777" w:rsidR="00F21ED3" w:rsidRDefault="00F21ED3" w:rsidP="009139A6">
      <w:r>
        <w:separator/>
      </w:r>
    </w:p>
  </w:endnote>
  <w:endnote w:type="continuationSeparator" w:id="0">
    <w:p w14:paraId="241E0C95" w14:textId="77777777" w:rsidR="00F21ED3" w:rsidRDefault="00F21E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238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B35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6B9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891F5" w14:textId="77777777" w:rsidR="00F21ED3" w:rsidRDefault="00F21ED3" w:rsidP="009139A6">
      <w:r>
        <w:separator/>
      </w:r>
    </w:p>
  </w:footnote>
  <w:footnote w:type="continuationSeparator" w:id="0">
    <w:p w14:paraId="3CEEA4E5" w14:textId="77777777" w:rsidR="00F21ED3" w:rsidRDefault="00F21E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852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ED1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AC0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D3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21ED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6189"/>
  <w15:chartTrackingRefBased/>
  <w15:docId w15:val="{2EC270FE-58AF-431F-A67C-33356451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2024-07-14T19:08:00Z</dcterms:created>
  <dcterms:modified xsi:type="dcterms:W3CDTF">2024-07-14T19:09:00Z</dcterms:modified>
</cp:coreProperties>
</file>