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05DB9" w14:textId="2D6447A0" w:rsidR="00BA00AB" w:rsidRDefault="004B7C2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WALL</w:t>
      </w:r>
      <w:r>
        <w:rPr>
          <w:rFonts w:ascii="Times New Roman" w:hAnsi="Times New Roman" w:cs="Times New Roman"/>
          <w:sz w:val="24"/>
          <w:szCs w:val="24"/>
        </w:rPr>
        <w:t xml:space="preserve">      (fl.1494)</w:t>
      </w:r>
    </w:p>
    <w:p w14:paraId="7B1C887B" w14:textId="73859639" w:rsidR="004B7C21" w:rsidRDefault="004B7C2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Farnham, Surrey. Clerk.</w:t>
      </w:r>
    </w:p>
    <w:p w14:paraId="66E10BC1" w14:textId="628CDF7A" w:rsidR="004B7C21" w:rsidRDefault="004B7C2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662888" w14:textId="572DC1BF" w:rsidR="004B7C21" w:rsidRDefault="004B7C2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6E9C26" w14:textId="67AB06AC" w:rsidR="004B7C21" w:rsidRDefault="004B7C2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1494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Will.   </w:t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20)</w:t>
      </w:r>
    </w:p>
    <w:p w14:paraId="272BD9A4" w14:textId="5849244B" w:rsidR="004B7C21" w:rsidRDefault="004B7C2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24889" w14:textId="37A569D7" w:rsidR="004B7C21" w:rsidRDefault="004B7C2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DA2E2D" w14:textId="12E3635F" w:rsidR="004B7C21" w:rsidRPr="004B7C21" w:rsidRDefault="004B7C2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4B7C21" w:rsidRPr="004B7C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9B56E" w14:textId="77777777" w:rsidR="004B7C21" w:rsidRDefault="004B7C21" w:rsidP="009139A6">
      <w:r>
        <w:separator/>
      </w:r>
    </w:p>
  </w:endnote>
  <w:endnote w:type="continuationSeparator" w:id="0">
    <w:p w14:paraId="727D26D5" w14:textId="77777777" w:rsidR="004B7C21" w:rsidRDefault="004B7C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31C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C0B2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DC6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84D35" w14:textId="77777777" w:rsidR="004B7C21" w:rsidRDefault="004B7C21" w:rsidP="009139A6">
      <w:r>
        <w:separator/>
      </w:r>
    </w:p>
  </w:footnote>
  <w:footnote w:type="continuationSeparator" w:id="0">
    <w:p w14:paraId="5BB7C7F1" w14:textId="77777777" w:rsidR="004B7C21" w:rsidRDefault="004B7C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90C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66C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673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21"/>
    <w:rsid w:val="000666E0"/>
    <w:rsid w:val="002510B7"/>
    <w:rsid w:val="004B7C2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4144D"/>
  <w15:chartTrackingRefBased/>
  <w15:docId w15:val="{95147C8C-4555-4C46-9C8F-32DB0273B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2021-12-23T15:59:00Z</dcterms:created>
  <dcterms:modified xsi:type="dcterms:W3CDTF">2021-12-23T16:01:00Z</dcterms:modified>
</cp:coreProperties>
</file>